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77C" w:rsidRPr="00205DA9" w:rsidRDefault="00EF377C" w:rsidP="00205DA9">
      <w:pPr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205DA9">
        <w:rPr>
          <w:rFonts w:ascii="Times New Roman" w:hAnsi="Times New Roman"/>
          <w:b/>
          <w:sz w:val="26"/>
          <w:szCs w:val="26"/>
        </w:rPr>
        <w:t>Тема: «Вариативность использования интеллектуальных карт в развитии речевых способностей старших дошкольников с общим недоразвитием речи»</w:t>
      </w:r>
    </w:p>
    <w:p w:rsidR="00EF377C" w:rsidRPr="00205DA9" w:rsidRDefault="00EF377C" w:rsidP="00205DA9">
      <w:pPr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Pr="00205DA9" w:rsidRDefault="00EF377C" w:rsidP="00205DA9">
      <w:pPr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Pr="00205DA9" w:rsidRDefault="00EF377C" w:rsidP="00205DA9">
      <w:pPr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Pr="00205DA9" w:rsidRDefault="00EF377C" w:rsidP="00205DA9">
      <w:pPr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Pr="00B75F17" w:rsidRDefault="00EF377C" w:rsidP="00B75F17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  <w:r w:rsidRPr="00B75F17">
        <w:rPr>
          <w:rFonts w:ascii="Times New Roman" w:hAnsi="Times New Roman"/>
          <w:b/>
          <w:sz w:val="26"/>
          <w:szCs w:val="26"/>
        </w:rPr>
        <w:t>Шароха Т.В.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EF377C" w:rsidRPr="00B75F17" w:rsidRDefault="00EF377C" w:rsidP="00205DA9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  <w:r w:rsidRPr="00B75F17">
        <w:rPr>
          <w:rFonts w:ascii="Times New Roman" w:hAnsi="Times New Roman"/>
          <w:b/>
          <w:sz w:val="26"/>
          <w:szCs w:val="26"/>
        </w:rPr>
        <w:t>учитель-логопед высшей категории,</w:t>
      </w:r>
    </w:p>
    <w:p w:rsidR="00EF377C" w:rsidRDefault="00EF377C" w:rsidP="00B75F17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</w:t>
      </w:r>
      <w:r w:rsidRPr="00B75F17">
        <w:rPr>
          <w:rFonts w:ascii="Times New Roman" w:hAnsi="Times New Roman"/>
          <w:b/>
          <w:sz w:val="26"/>
          <w:szCs w:val="26"/>
        </w:rPr>
        <w:t>униципальное казеноое</w:t>
      </w:r>
      <w:r>
        <w:rPr>
          <w:rFonts w:ascii="Times New Roman" w:hAnsi="Times New Roman"/>
          <w:b/>
          <w:sz w:val="26"/>
          <w:szCs w:val="26"/>
        </w:rPr>
        <w:t xml:space="preserve"> д</w:t>
      </w:r>
      <w:r w:rsidRPr="00B75F17">
        <w:rPr>
          <w:rFonts w:ascii="Times New Roman" w:hAnsi="Times New Roman"/>
          <w:b/>
          <w:sz w:val="26"/>
          <w:szCs w:val="26"/>
        </w:rPr>
        <w:t xml:space="preserve">ошкольное </w:t>
      </w:r>
    </w:p>
    <w:p w:rsidR="00EF377C" w:rsidRPr="00B75F17" w:rsidRDefault="00EF377C" w:rsidP="00B75F17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  <w:r w:rsidRPr="00B75F17">
        <w:rPr>
          <w:rFonts w:ascii="Times New Roman" w:hAnsi="Times New Roman"/>
          <w:b/>
          <w:sz w:val="26"/>
          <w:szCs w:val="26"/>
        </w:rPr>
        <w:t>образовательное учреждение «Рябинка»</w:t>
      </w:r>
    </w:p>
    <w:p w:rsidR="00EF377C" w:rsidRPr="00B75F17" w:rsidRDefault="00EF377C" w:rsidP="00B75F17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г</w:t>
      </w:r>
      <w:bookmarkStart w:id="0" w:name="_GoBack"/>
      <w:bookmarkEnd w:id="0"/>
      <w:r w:rsidRPr="00B75F17">
        <w:rPr>
          <w:rFonts w:ascii="Times New Roman" w:hAnsi="Times New Roman"/>
          <w:b/>
          <w:sz w:val="26"/>
          <w:szCs w:val="26"/>
        </w:rPr>
        <w:t>. Сосенский</w:t>
      </w:r>
    </w:p>
    <w:p w:rsidR="00EF377C" w:rsidRPr="00205DA9" w:rsidRDefault="00EF377C" w:rsidP="00205DA9">
      <w:pPr>
        <w:pStyle w:val="NormalWeb"/>
        <w:shd w:val="clear" w:color="auto" w:fill="FFFFFF"/>
        <w:spacing w:after="0" w:afterAutospacing="0"/>
        <w:ind w:firstLine="709"/>
        <w:jc w:val="both"/>
        <w:rPr>
          <w:sz w:val="26"/>
          <w:szCs w:val="26"/>
        </w:rPr>
      </w:pPr>
    </w:p>
    <w:p w:rsidR="00EF377C" w:rsidRPr="00205DA9" w:rsidRDefault="00EF377C" w:rsidP="00205DA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sz w:val="26"/>
          <w:szCs w:val="26"/>
          <w:lang w:eastAsia="ru-RU"/>
        </w:rPr>
      </w:pPr>
      <w:r w:rsidRPr="00205DA9">
        <w:rPr>
          <w:rFonts w:ascii="Times New Roman" w:hAnsi="Times New Roman"/>
          <w:i/>
          <w:sz w:val="26"/>
          <w:szCs w:val="26"/>
        </w:rPr>
        <w:t>«</w:t>
      </w:r>
      <w:r w:rsidRPr="00205DA9">
        <w:rPr>
          <w:rFonts w:ascii="Times New Roman" w:hAnsi="Times New Roman"/>
          <w:i/>
          <w:iCs/>
          <w:sz w:val="26"/>
          <w:szCs w:val="26"/>
          <w:lang w:eastAsia="ru-RU"/>
        </w:rPr>
        <w:t>Учите ребенка каким - нибудь</w:t>
      </w:r>
    </w:p>
    <w:p w:rsidR="00EF377C" w:rsidRPr="00205DA9" w:rsidRDefault="00EF377C" w:rsidP="00205DA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sz w:val="26"/>
          <w:szCs w:val="26"/>
          <w:lang w:eastAsia="ru-RU"/>
        </w:rPr>
      </w:pPr>
      <w:r w:rsidRPr="00205DA9">
        <w:rPr>
          <w:rFonts w:ascii="Times New Roman" w:hAnsi="Times New Roman"/>
          <w:i/>
          <w:iCs/>
          <w:sz w:val="26"/>
          <w:szCs w:val="26"/>
          <w:lang w:eastAsia="ru-RU"/>
        </w:rPr>
        <w:t>неизвестным ему пяти словам –</w:t>
      </w:r>
    </w:p>
    <w:p w:rsidR="00EF377C" w:rsidRPr="00205DA9" w:rsidRDefault="00EF377C" w:rsidP="00205DA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sz w:val="26"/>
          <w:szCs w:val="26"/>
          <w:lang w:eastAsia="ru-RU"/>
        </w:rPr>
      </w:pPr>
      <w:r w:rsidRPr="00205DA9">
        <w:rPr>
          <w:rFonts w:ascii="Times New Roman" w:hAnsi="Times New Roman"/>
          <w:i/>
          <w:iCs/>
          <w:sz w:val="26"/>
          <w:szCs w:val="26"/>
          <w:lang w:eastAsia="ru-RU"/>
        </w:rPr>
        <w:t>он будет долго и напрасно мучиться,</w:t>
      </w:r>
    </w:p>
    <w:p w:rsidR="00EF377C" w:rsidRPr="00205DA9" w:rsidRDefault="00EF377C" w:rsidP="00205DA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sz w:val="26"/>
          <w:szCs w:val="26"/>
          <w:lang w:eastAsia="ru-RU"/>
        </w:rPr>
      </w:pPr>
      <w:r w:rsidRPr="00205DA9">
        <w:rPr>
          <w:rFonts w:ascii="Times New Roman" w:hAnsi="Times New Roman"/>
          <w:i/>
          <w:iCs/>
          <w:sz w:val="26"/>
          <w:szCs w:val="26"/>
          <w:lang w:eastAsia="ru-RU"/>
        </w:rPr>
        <w:t>но свяжите двадцать таких слов с картинками,</w:t>
      </w:r>
    </w:p>
    <w:p w:rsidR="00EF377C" w:rsidRPr="00205DA9" w:rsidRDefault="00EF377C" w:rsidP="00205DA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iCs/>
          <w:sz w:val="26"/>
          <w:szCs w:val="26"/>
          <w:lang w:eastAsia="ru-RU"/>
        </w:rPr>
      </w:pPr>
      <w:r w:rsidRPr="00205DA9">
        <w:rPr>
          <w:rFonts w:ascii="Times New Roman" w:hAnsi="Times New Roman"/>
          <w:i/>
          <w:iCs/>
          <w:sz w:val="26"/>
          <w:szCs w:val="26"/>
          <w:lang w:eastAsia="ru-RU"/>
        </w:rPr>
        <w:t>и он усвоит на лету».</w:t>
      </w:r>
    </w:p>
    <w:p w:rsidR="00EF377C" w:rsidRDefault="00EF377C" w:rsidP="00B56BF3">
      <w:pPr>
        <w:pStyle w:val="NormalWeb"/>
        <w:shd w:val="clear" w:color="auto" w:fill="FFFFFF"/>
        <w:spacing w:before="0" w:beforeAutospacing="0" w:after="0" w:afterAutospacing="0"/>
        <w:jc w:val="right"/>
        <w:rPr>
          <w:i/>
          <w:sz w:val="26"/>
          <w:szCs w:val="26"/>
        </w:rPr>
      </w:pPr>
    </w:p>
    <w:p w:rsidR="00EF377C" w:rsidRPr="00205DA9" w:rsidRDefault="00EF377C" w:rsidP="00B56BF3">
      <w:pPr>
        <w:pStyle w:val="NormalWeb"/>
        <w:shd w:val="clear" w:color="auto" w:fill="FFFFFF"/>
        <w:spacing w:before="0" w:beforeAutospacing="0" w:after="0" w:afterAutospacing="0"/>
        <w:jc w:val="right"/>
        <w:rPr>
          <w:sz w:val="26"/>
          <w:szCs w:val="26"/>
        </w:rPr>
      </w:pPr>
      <w:r w:rsidRPr="00205DA9">
        <w:rPr>
          <w:i/>
          <w:iCs/>
          <w:sz w:val="26"/>
          <w:szCs w:val="26"/>
        </w:rPr>
        <w:t>К</w:t>
      </w:r>
      <w:r>
        <w:rPr>
          <w:i/>
          <w:iCs/>
          <w:sz w:val="26"/>
          <w:szCs w:val="26"/>
        </w:rPr>
        <w:t>.</w:t>
      </w:r>
      <w:r w:rsidRPr="00205DA9">
        <w:rPr>
          <w:i/>
          <w:iCs/>
          <w:sz w:val="26"/>
          <w:szCs w:val="26"/>
        </w:rPr>
        <w:t>Д. Ушинский</w:t>
      </w:r>
      <w:r w:rsidRPr="00205DA9">
        <w:rPr>
          <w:i/>
          <w:iCs/>
          <w:color w:val="3755AB"/>
          <w:sz w:val="26"/>
          <w:szCs w:val="26"/>
        </w:rPr>
        <w:t>  </w:t>
      </w:r>
    </w:p>
    <w:p w:rsidR="00EF377C" w:rsidRPr="00205DA9" w:rsidRDefault="00EF377C" w:rsidP="00E57A55">
      <w:pPr>
        <w:pStyle w:val="NormalWeb"/>
        <w:shd w:val="clear" w:color="auto" w:fill="FFFFFF"/>
        <w:spacing w:after="0" w:afterAutospacing="0" w:line="276" w:lineRule="auto"/>
        <w:ind w:firstLine="709"/>
        <w:jc w:val="both"/>
        <w:rPr>
          <w:sz w:val="26"/>
          <w:szCs w:val="26"/>
        </w:rPr>
      </w:pPr>
      <w:r w:rsidRPr="00205DA9">
        <w:rPr>
          <w:sz w:val="26"/>
          <w:szCs w:val="26"/>
        </w:rPr>
        <w:t xml:space="preserve">Речь является одной из самых сложных форм проявления высших психических процессов. Ни одна форма психической деятельности не протекает без прямого или косвенного участия речи. Выдающиеся </w:t>
      </w:r>
      <w:r>
        <w:rPr>
          <w:sz w:val="26"/>
          <w:szCs w:val="26"/>
        </w:rPr>
        <w:t>педагоги и психологи (Л.С. Выгод</w:t>
      </w:r>
      <w:r w:rsidRPr="00205DA9">
        <w:rPr>
          <w:sz w:val="26"/>
          <w:szCs w:val="26"/>
        </w:rPr>
        <w:t>ский, А.А. Леонтьев, А.Р. Лурия, Ж. Пиаже и другие) давно показали значение речевой функции в психическом развитии ребенка, ее влияние на становление познавательной деятельности, способности к понятийному мышлению. Полноценное речевое общение является необходимым условием социальных контактов ребенка, что, в свою очередь, расширяет его представления об окружающей жизни, способствуя его активной социализации.</w:t>
      </w:r>
    </w:p>
    <w:p w:rsidR="00EF377C" w:rsidRPr="00205DA9" w:rsidRDefault="00EF377C" w:rsidP="00E57A55">
      <w:pPr>
        <w:pStyle w:val="NormalWe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C00000"/>
          <w:sz w:val="26"/>
          <w:szCs w:val="26"/>
          <w:shd w:val="clear" w:color="auto" w:fill="FFFFFF"/>
        </w:rPr>
      </w:pPr>
      <w:r w:rsidRPr="00205DA9">
        <w:rPr>
          <w:sz w:val="26"/>
          <w:szCs w:val="26"/>
          <w:shd w:val="clear" w:color="auto" w:fill="FFFFFF"/>
        </w:rPr>
        <w:t>Современная ситуация в мире и в стране характеризуется тенденцией к увеличению числа детей с ограниченными возможностями здоровья.</w:t>
      </w:r>
      <w:r>
        <w:rPr>
          <w:sz w:val="26"/>
          <w:szCs w:val="26"/>
          <w:shd w:val="clear" w:color="auto" w:fill="FFFFFF"/>
        </w:rPr>
        <w:t xml:space="preserve"> </w:t>
      </w:r>
      <w:r w:rsidRPr="00205DA9">
        <w:rPr>
          <w:sz w:val="26"/>
          <w:szCs w:val="26"/>
        </w:rPr>
        <w:t>По данным Росстата, министерства здравоохранения Российской Федерации, Центральной психолого-медико-педагогической комиссии Калужской области ежегодно отмечается рост числа детей дошкольного возраста с нарушениями речевого разви</w:t>
      </w:r>
      <w:r>
        <w:rPr>
          <w:sz w:val="26"/>
          <w:szCs w:val="26"/>
        </w:rPr>
        <w:t xml:space="preserve">тия разной степени выраженности. </w:t>
      </w:r>
      <w:r w:rsidRPr="00205DA9">
        <w:rPr>
          <w:sz w:val="26"/>
          <w:szCs w:val="26"/>
        </w:rPr>
        <w:t>(</w:t>
      </w:r>
      <w:r>
        <w:rPr>
          <w:sz w:val="26"/>
          <w:szCs w:val="26"/>
        </w:rPr>
        <w:t>Э</w:t>
      </w:r>
      <w:r w:rsidRPr="00205DA9">
        <w:rPr>
          <w:sz w:val="26"/>
          <w:szCs w:val="26"/>
        </w:rPr>
        <w:t>т</w:t>
      </w:r>
      <w:r>
        <w:rPr>
          <w:sz w:val="26"/>
          <w:szCs w:val="26"/>
        </w:rPr>
        <w:t>а</w:t>
      </w:r>
      <w:r w:rsidRPr="00205DA9">
        <w:rPr>
          <w:sz w:val="26"/>
          <w:szCs w:val="26"/>
        </w:rPr>
        <w:t xml:space="preserve"> проблем</w:t>
      </w:r>
      <w:r>
        <w:rPr>
          <w:sz w:val="26"/>
          <w:szCs w:val="26"/>
        </w:rPr>
        <w:t>а</w:t>
      </w:r>
      <w:r w:rsidRPr="00205DA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освещается и в </w:t>
      </w:r>
      <w:r w:rsidRPr="00205DA9">
        <w:rPr>
          <w:sz w:val="26"/>
          <w:szCs w:val="26"/>
        </w:rPr>
        <w:t>Письме Министра Калужской области А.С. Аникеева от 16.03.2016 г. №07-022/778-16 «Об оказании коррекционно-развивающей помощи обучающимся в образовательных организациях»).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Особенности в развитии детей с нарушениями речи требуют от педагога специально организованной работы по коррекции и развитию всех компонентов речевой, познавательной  и коммуникативной деятельности в целях оптимальной и эффективной адаптации детей с выраженными нарушениями речи к условиям и требованиям социальной среды. Проблемы в обучении детей с речевыми нарушениями, а также высокие темпы развития современного общества обусловливают необходимость постоянного поиска педагогических инноваций, интенсифицирующих процесс качественного образования.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Одним из эффективных методов,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облегчающих,  систематизирующих и направляющих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процессы усвоения детьми знаний,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развивающих как творческие, так и речевые способности детей</w:t>
      </w:r>
      <w:r>
        <w:rPr>
          <w:rFonts w:ascii="Times New Roman" w:hAnsi="Times New Roman"/>
          <w:sz w:val="26"/>
          <w:szCs w:val="26"/>
        </w:rPr>
        <w:t>,</w:t>
      </w:r>
      <w:r w:rsidRPr="00205DA9">
        <w:rPr>
          <w:rFonts w:ascii="Times New Roman" w:hAnsi="Times New Roman"/>
          <w:sz w:val="26"/>
          <w:szCs w:val="26"/>
        </w:rPr>
        <w:t xml:space="preserve"> является использование интеллектуальных  карт.</w:t>
      </w:r>
    </w:p>
    <w:p w:rsidR="00EF377C" w:rsidRPr="00205DA9" w:rsidRDefault="00EF377C" w:rsidP="00205DA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 xml:space="preserve">В связи с этим определила </w:t>
      </w:r>
      <w:r w:rsidRPr="00205DA9">
        <w:rPr>
          <w:rFonts w:ascii="Times New Roman" w:hAnsi="Times New Roman"/>
          <w:b/>
          <w:sz w:val="26"/>
          <w:szCs w:val="26"/>
        </w:rPr>
        <w:t>цель</w:t>
      </w:r>
      <w:r w:rsidRPr="00205DA9">
        <w:rPr>
          <w:rFonts w:ascii="Times New Roman" w:hAnsi="Times New Roman"/>
          <w:sz w:val="26"/>
          <w:szCs w:val="26"/>
        </w:rPr>
        <w:t xml:space="preserve"> своей работы: развитие речевых способностей старших дошкольников с общим недоразвитием речи посредством вариативного использования интеллектуальных карт.</w:t>
      </w:r>
    </w:p>
    <w:p w:rsidR="00EF377C" w:rsidRPr="00205DA9" w:rsidRDefault="00EF377C" w:rsidP="00205DA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Предполагаю, что применение данного метода в коррекционной работе будет способствовать положительной динамике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речевого развития детей.</w:t>
      </w:r>
    </w:p>
    <w:p w:rsidR="00EF377C" w:rsidRPr="00205DA9" w:rsidRDefault="00EF377C" w:rsidP="00205DA9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 xml:space="preserve">Для достижения цели поставила следующие </w:t>
      </w:r>
      <w:r w:rsidRPr="00205DA9">
        <w:rPr>
          <w:rFonts w:ascii="Times New Roman" w:hAnsi="Times New Roman"/>
          <w:b/>
          <w:sz w:val="26"/>
          <w:szCs w:val="26"/>
        </w:rPr>
        <w:t>задачи:</w:t>
      </w:r>
    </w:p>
    <w:p w:rsidR="00EF377C" w:rsidRPr="00205DA9" w:rsidRDefault="00EF377C" w:rsidP="0078318F">
      <w:pPr>
        <w:pStyle w:val="ListParagraph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Изучить теоретические основы по составлению и использованию интеллектуальных карт.</w:t>
      </w:r>
    </w:p>
    <w:p w:rsidR="00EF377C" w:rsidRPr="00205DA9" w:rsidRDefault="00EF377C" w:rsidP="0078318F">
      <w:pPr>
        <w:pStyle w:val="ListParagraph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Разработать интеллектуальные карты для вариативного применения на практике.</w:t>
      </w:r>
    </w:p>
    <w:p w:rsidR="00EF377C" w:rsidRPr="00205DA9" w:rsidRDefault="00EF377C" w:rsidP="0078318F">
      <w:pPr>
        <w:pStyle w:val="ListParagraph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Определить эффективность использования метода интеллект-карт в речевом развитии детей.</w:t>
      </w:r>
    </w:p>
    <w:p w:rsidR="00EF377C" w:rsidRPr="00205DA9" w:rsidRDefault="00EF377C" w:rsidP="00205DA9">
      <w:pPr>
        <w:ind w:left="993" w:firstLine="709"/>
        <w:jc w:val="both"/>
        <w:rPr>
          <w:rFonts w:ascii="Times New Roman" w:hAnsi="Times New Roman"/>
          <w:b/>
          <w:sz w:val="26"/>
          <w:szCs w:val="26"/>
        </w:rPr>
      </w:pPr>
      <w:r w:rsidRPr="00205DA9">
        <w:rPr>
          <w:rFonts w:ascii="Times New Roman" w:hAnsi="Times New Roman"/>
          <w:b/>
          <w:sz w:val="26"/>
          <w:szCs w:val="26"/>
        </w:rPr>
        <w:t>1</w:t>
      </w:r>
      <w:r w:rsidRPr="00205DA9">
        <w:rPr>
          <w:rFonts w:ascii="Times New Roman" w:hAnsi="Times New Roman"/>
          <w:sz w:val="26"/>
          <w:szCs w:val="26"/>
        </w:rPr>
        <w:t>.</w:t>
      </w:r>
      <w:r w:rsidRPr="00205DA9">
        <w:rPr>
          <w:rFonts w:ascii="Times New Roman" w:hAnsi="Times New Roman"/>
          <w:b/>
          <w:sz w:val="26"/>
          <w:szCs w:val="26"/>
        </w:rPr>
        <w:t>Теоретические основы по составлению и использованию интеллектуальных карт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Интеллект-карты («</w:t>
      </w:r>
      <w:r w:rsidRPr="00205DA9">
        <w:rPr>
          <w:rFonts w:ascii="Times New Roman" w:hAnsi="Times New Roman"/>
          <w:sz w:val="26"/>
          <w:szCs w:val="26"/>
          <w:lang w:val="en-US"/>
        </w:rPr>
        <w:t>mind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  <w:lang w:val="en-US"/>
        </w:rPr>
        <w:t>maps</w:t>
      </w:r>
      <w:r w:rsidRPr="00205DA9">
        <w:rPr>
          <w:rFonts w:ascii="Times New Roman" w:hAnsi="Times New Roman"/>
          <w:sz w:val="26"/>
          <w:szCs w:val="26"/>
        </w:rPr>
        <w:t>», «</w:t>
      </w:r>
      <w:r w:rsidRPr="00205DA9">
        <w:rPr>
          <w:rFonts w:ascii="Times New Roman" w:hAnsi="Times New Roman"/>
          <w:sz w:val="26"/>
          <w:szCs w:val="26"/>
          <w:lang w:val="en-US"/>
        </w:rPr>
        <w:t>mind</w:t>
      </w:r>
      <w:r w:rsidRPr="00205DA9">
        <w:rPr>
          <w:rFonts w:ascii="Times New Roman" w:hAnsi="Times New Roman"/>
          <w:sz w:val="26"/>
          <w:szCs w:val="26"/>
        </w:rPr>
        <w:t>»-«ум»,«</w:t>
      </w:r>
      <w:r w:rsidRPr="00205DA9">
        <w:rPr>
          <w:rFonts w:ascii="Times New Roman" w:hAnsi="Times New Roman"/>
          <w:sz w:val="26"/>
          <w:szCs w:val="26"/>
          <w:lang w:val="en-US"/>
        </w:rPr>
        <w:t>maps</w:t>
      </w:r>
      <w:r w:rsidRPr="00205DA9">
        <w:rPr>
          <w:rFonts w:ascii="Times New Roman" w:hAnsi="Times New Roman"/>
          <w:sz w:val="26"/>
          <w:szCs w:val="26"/>
        </w:rPr>
        <w:t>»-«карта») –разработка Тони Бьюзена, известного британского деятеля в области психологии обучения и развития интеллекта.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Интеллект-карты – это уникальный и простой метод запоминания информации, представляющий собой особый вид записи материала в виде радиантной структуры, то есть структуры, исходящей от центра к краям. Тони Бьюзен провел параллель между организацией мышления посредством интеллект-карт и устройством человеческого мозга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4062">
        <w:rPr>
          <w:rFonts w:ascii="Times New Roman" w:hAnsi="Times New Roman"/>
          <w:b/>
          <w:sz w:val="26"/>
          <w:szCs w:val="26"/>
        </w:rPr>
        <w:t>(Приложение №1)</w:t>
      </w:r>
      <w:r w:rsidRPr="00205DA9">
        <w:rPr>
          <w:rFonts w:ascii="Times New Roman" w:hAnsi="Times New Roman"/>
          <w:sz w:val="26"/>
          <w:szCs w:val="26"/>
        </w:rPr>
        <w:t>.Интеллект-карта напоминает нейрон (клетку головного мозга) с множеством ответвлений.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Наше мышление  организованно не линейно, как текст, а имеет именно такую ветвящуюся структуру: каждое понятие в нашей голове связано с другими понятиями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на основе ассоциаций.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Точно также на физическом уровне соединяются нейроны. Именно поэтому она более удобна в использовании и позволяет более качественно отобразить структуру материала, отразить связи (смысловые, ассоциативные, причинно-следственные и другие) между понятиями, частями, составляющими проблемы или предметной области, которую мы рассматриваем.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 xml:space="preserve">     Для работы с дошкольниками метод интеллект-карты был адаптирован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 xml:space="preserve">кандидатом  педагогических  наук, доцентом кафедры специальной педагогики и предметных методик Ставропольского государственного педагогического института Валентиной Михайловной Акименко, которая предложила использовать его для развития связной речи детей. </w:t>
      </w:r>
    </w:p>
    <w:p w:rsidR="00EF377C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Отличительным свойством методики является привлечение в процессе усвоения информации обоих полушарий головного мозга. Левополушарное мышление считается абстрактнологическим, прогнозируемым, рациональным и двухмерным (плоскостным). Оно как бы дробит картину мира на детали, поэтому спецификой левого полушария является аналитическая функция восприятия мира, способность к логическому, последовательному, ступенчатому познанию. Правополушарное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мышление является нагляднообразным, спонтанным, интуитивным, эмоциональным и трехмерным (пространственным). Правое полушарие охватывает картину мира целостно, синтезируя единый образ во всей совокупности проявлений, улавливая множес</w:t>
      </w:r>
      <w:r>
        <w:rPr>
          <w:rFonts w:ascii="Times New Roman" w:hAnsi="Times New Roman"/>
          <w:sz w:val="26"/>
          <w:szCs w:val="26"/>
        </w:rPr>
        <w:t xml:space="preserve">тво деталей и связей между ними </w:t>
      </w:r>
      <w:r w:rsidRPr="00F94062">
        <w:rPr>
          <w:rFonts w:ascii="Times New Roman" w:hAnsi="Times New Roman"/>
          <w:b/>
          <w:sz w:val="26"/>
          <w:szCs w:val="26"/>
        </w:rPr>
        <w:t>(Приложение №2)</w:t>
      </w:r>
      <w:r>
        <w:rPr>
          <w:rFonts w:ascii="Times New Roman" w:hAnsi="Times New Roman"/>
          <w:sz w:val="26"/>
          <w:szCs w:val="26"/>
        </w:rPr>
        <w:t xml:space="preserve">. </w:t>
      </w:r>
      <w:r w:rsidRPr="00205DA9">
        <w:rPr>
          <w:rFonts w:ascii="Times New Roman" w:hAnsi="Times New Roman"/>
          <w:sz w:val="26"/>
          <w:szCs w:val="26"/>
        </w:rPr>
        <w:t xml:space="preserve">Очевидно, что необходимо одновременное развитие обоих полушарий, ведь каждое из них обеспечивает различные стороны единого психического процесса. Известно, что примерно до десяти лет  у детей  доминирует преимущественно правое полушарие, поэтому большинство дошкольников относится не к мыслительному, а к художественному типу. Именно поэтому применение метода интеллектуальных карт особенно эффективно в процессе обучения дошкольников.  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 xml:space="preserve"> условиях реализации ФГОС ДО методика интеллектуальных карт </w:t>
      </w:r>
      <w:r w:rsidRPr="00205DA9">
        <w:rPr>
          <w:rFonts w:ascii="Times New Roman" w:hAnsi="Times New Roman"/>
          <w:sz w:val="26"/>
          <w:szCs w:val="26"/>
        </w:rPr>
        <w:t xml:space="preserve">позволяет осуществлять интеграцию </w:t>
      </w:r>
      <w:r>
        <w:rPr>
          <w:rFonts w:ascii="Times New Roman" w:hAnsi="Times New Roman"/>
          <w:sz w:val="26"/>
          <w:szCs w:val="26"/>
        </w:rPr>
        <w:t xml:space="preserve">образовательных </w:t>
      </w:r>
      <w:r w:rsidRPr="00205DA9">
        <w:rPr>
          <w:rFonts w:ascii="Times New Roman" w:hAnsi="Times New Roman"/>
          <w:sz w:val="26"/>
          <w:szCs w:val="26"/>
        </w:rPr>
        <w:t xml:space="preserve">областей наиболее полно и решать коррекционно-образовательные задачи: 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-   развивать психические функции (внимание, память, мышление);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стимулировать речевую активность, расширять пассивный и активный словарь, развивать связную речь, выявлять и компенсировать те проблемы, которые создают трудности в речевом развитии ребенка;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-   развивать интересы детей, познавательную активность, любознательность;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205DA9">
        <w:rPr>
          <w:rFonts w:ascii="Times New Roman" w:hAnsi="Times New Roman"/>
          <w:sz w:val="26"/>
          <w:szCs w:val="26"/>
        </w:rPr>
        <w:t>развивать общение и взаимодействие ребенка со взрослыми и сверстниками;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205DA9">
        <w:rPr>
          <w:rFonts w:ascii="Times New Roman" w:hAnsi="Times New Roman"/>
          <w:sz w:val="26"/>
          <w:szCs w:val="26"/>
        </w:rPr>
        <w:t>формировать элементы самостоятельности, целенаправленности и саморегуляции собственных действий;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-  развивать воображение и творческую активность;</w:t>
      </w:r>
    </w:p>
    <w:p w:rsidR="00EF377C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формировать преемственнос</w:t>
      </w:r>
      <w:r>
        <w:rPr>
          <w:rFonts w:ascii="Times New Roman" w:hAnsi="Times New Roman"/>
          <w:sz w:val="26"/>
          <w:szCs w:val="26"/>
        </w:rPr>
        <w:t>ть между детским садом и школой;</w:t>
      </w:r>
    </w:p>
    <w:p w:rsidR="00EF377C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развивать мелкую моторику рук;</w:t>
      </w:r>
    </w:p>
    <w:p w:rsidR="00EF377C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формировать элементарные представления о нормах и правилах здорового образа жизни;</w:t>
      </w:r>
    </w:p>
    <w:p w:rsidR="00EF377C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развивать предпосылки ценностно-смыслового восприятия и понимания мира природы;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способствовать реализации самостоятельной творческой деятельности детей.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05DA9">
        <w:rPr>
          <w:rFonts w:ascii="Times New Roman" w:hAnsi="Times New Roman"/>
          <w:b/>
          <w:sz w:val="26"/>
          <w:szCs w:val="26"/>
        </w:rPr>
        <w:t>Свойства интеллект-карт</w:t>
      </w:r>
      <w:r>
        <w:rPr>
          <w:rFonts w:ascii="Times New Roman" w:hAnsi="Times New Roman"/>
          <w:b/>
          <w:sz w:val="26"/>
          <w:szCs w:val="26"/>
        </w:rPr>
        <w:t>ы</w:t>
      </w:r>
      <w:r w:rsidRPr="00205DA9">
        <w:rPr>
          <w:rFonts w:ascii="Times New Roman" w:hAnsi="Times New Roman"/>
          <w:b/>
          <w:sz w:val="26"/>
          <w:szCs w:val="26"/>
        </w:rPr>
        <w:t>:</w:t>
      </w:r>
    </w:p>
    <w:p w:rsidR="00EF377C" w:rsidRPr="00205DA9" w:rsidRDefault="00EF377C" w:rsidP="00E57A55">
      <w:pPr>
        <w:pStyle w:val="ListParagraph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наглядность (в интеллект-карте она представлена максимально: в виде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предметов, объектов, рисунков и порядка действий с ними);</w:t>
      </w:r>
    </w:p>
    <w:p w:rsidR="00EF377C" w:rsidRPr="00205DA9" w:rsidRDefault="00EF377C" w:rsidP="00E57A55">
      <w:pPr>
        <w:pStyle w:val="ListParagraph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привлекательность (хорошая интеллектуальная карта имеет свою эстетику, её рассматривать не только интересно, но  и приятно.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>«Настраивайтесь на создание красивых карт» - Т. Бьюзен);</w:t>
      </w:r>
    </w:p>
    <w:p w:rsidR="00EF377C" w:rsidRPr="00205DA9" w:rsidRDefault="00EF377C" w:rsidP="00E57A55">
      <w:pPr>
        <w:pStyle w:val="ListParagraph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запоминаемость (благодаря работе обоих полушарий мозга, использованию образа и цвета интеллект-карта легко запоминается);</w:t>
      </w:r>
    </w:p>
    <w:p w:rsidR="00EF377C" w:rsidRPr="00205DA9" w:rsidRDefault="00EF377C" w:rsidP="00E57A55">
      <w:pPr>
        <w:pStyle w:val="ListParagraph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своевременность (интеллект-карта помогает выявить недостаток информации);</w:t>
      </w:r>
    </w:p>
    <w:p w:rsidR="00EF377C" w:rsidRPr="00205DA9" w:rsidRDefault="00EF377C" w:rsidP="00E57A55">
      <w:pPr>
        <w:pStyle w:val="ListParagraph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творчество (интеллект-карта стимулирует творчество, помогает найти нестандартные пути решения задачи);</w:t>
      </w:r>
    </w:p>
    <w:p w:rsidR="00EF377C" w:rsidRPr="00AE116B" w:rsidRDefault="00EF377C" w:rsidP="00E57A55">
      <w:pPr>
        <w:pStyle w:val="ListParagraph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sz w:val="26"/>
          <w:szCs w:val="26"/>
        </w:rPr>
        <w:t>возможность пересмотра (пересмотр карты через некоторое время помогает усвоить картину в целом, запомнить ещё лучше информацию, дополнить её новыми идеями).</w:t>
      </w:r>
    </w:p>
    <w:p w:rsidR="00EF377C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Составление карты памяти предполагает использование различных графических средств (рисунков, символов, стрелочек, шрифтов).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05DA9">
        <w:rPr>
          <w:rFonts w:ascii="Times New Roman" w:hAnsi="Times New Roman"/>
          <w:b/>
          <w:sz w:val="26"/>
          <w:szCs w:val="26"/>
        </w:rPr>
        <w:t>Методика составления карты:</w:t>
      </w:r>
    </w:p>
    <w:p w:rsidR="00EF377C" w:rsidRPr="00057C85" w:rsidRDefault="00EF377C" w:rsidP="00E57A55">
      <w:pPr>
        <w:pStyle w:val="ListParagraph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57C85">
        <w:rPr>
          <w:rFonts w:ascii="Times New Roman" w:hAnsi="Times New Roman"/>
          <w:sz w:val="26"/>
          <w:szCs w:val="26"/>
        </w:rPr>
        <w:t>Лист бумаги предпочтительно располагать горизонтально:</w:t>
      </w:r>
      <w:r w:rsidRPr="00057C85">
        <w:rPr>
          <w:rFonts w:ascii="Times New Roman" w:hAnsi="Times New Roman"/>
          <w:sz w:val="26"/>
          <w:szCs w:val="26"/>
          <w:lang w:eastAsia="ru-RU"/>
        </w:rPr>
        <w:t xml:space="preserve"> именно такое расположение наиболее комфортно для изображения радиантной структуры и</w:t>
      </w:r>
      <w:r w:rsidRPr="00057C85">
        <w:rPr>
          <w:rFonts w:ascii="Times New Roman" w:hAnsi="Times New Roman"/>
          <w:sz w:val="26"/>
          <w:szCs w:val="26"/>
        </w:rPr>
        <w:t xml:space="preserve"> так отводится больше места под рисунок, что позволит расширить и модернизировать его. </w:t>
      </w:r>
    </w:p>
    <w:p w:rsidR="00EF377C" w:rsidRPr="00205DA9" w:rsidRDefault="00EF377C" w:rsidP="00E57A55">
      <w:pPr>
        <w:pStyle w:val="ListParagraph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В центре пишется (иллюстрируется) и обводится главная идея (цель, предмет, название новой темы).</w:t>
      </w:r>
    </w:p>
    <w:p w:rsidR="00EF377C" w:rsidRPr="00205DA9" w:rsidRDefault="00EF377C" w:rsidP="00E57A55">
      <w:pPr>
        <w:pStyle w:val="ListParagraph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Из «главной идеи» с помощью разноцветного выделения  выводятся линии (ветви), каждая из которых соответствует определенному фрагменту рассматриваемой темы.</w:t>
      </w:r>
    </w:p>
    <w:p w:rsidR="00EF377C" w:rsidRPr="00205DA9" w:rsidRDefault="00EF377C" w:rsidP="00E57A55">
      <w:pPr>
        <w:pStyle w:val="ListParagraph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Каждое ответвление обозначается ключевым словом или фразой.</w:t>
      </w:r>
    </w:p>
    <w:p w:rsidR="00EF377C" w:rsidRPr="00205DA9" w:rsidRDefault="00EF377C" w:rsidP="00E57A55">
      <w:pPr>
        <w:pStyle w:val="ListParagraph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Ветви детализируются, добавляются символы, иллюстрации.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Карта может детализироваться настолько, насколько это необходимо для понимания темы.</w:t>
      </w:r>
    </w:p>
    <w:p w:rsidR="00EF377C" w:rsidRPr="00205DA9" w:rsidRDefault="00EF377C" w:rsidP="00E57A55">
      <w:pPr>
        <w:spacing w:after="0"/>
        <w:ind w:firstLine="709"/>
        <w:jc w:val="both"/>
        <w:rPr>
          <w:rStyle w:val="apple-converted-space"/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Ключевые слова пишутся печатными буквами, разборчиво; размер шрифта подбирается в соответствии с важностью данного ключевого слова. Интеллектуальные карты должны быть обильно снабжены различными </w:t>
      </w:r>
      <w:r w:rsidRPr="00205DA9">
        <w:rPr>
          <w:rFonts w:ascii="Times New Roman" w:hAnsi="Times New Roman"/>
          <w:sz w:val="26"/>
          <w:szCs w:val="26"/>
        </w:rPr>
        <w:t xml:space="preserve">  иллюстрациями, которые могут бы</w:t>
      </w:r>
      <w:r>
        <w:rPr>
          <w:rFonts w:ascii="Times New Roman" w:hAnsi="Times New Roman"/>
          <w:sz w:val="26"/>
          <w:szCs w:val="26"/>
        </w:rPr>
        <w:t>ть представлены в виде: моделей-</w:t>
      </w:r>
      <w:r w:rsidRPr="00205DA9">
        <w:rPr>
          <w:rFonts w:ascii="Times New Roman" w:hAnsi="Times New Roman"/>
          <w:sz w:val="26"/>
          <w:szCs w:val="26"/>
        </w:rPr>
        <w:t>образов, рисунков детей, картинок, вырезанных из журналов, газет, собственными символами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 Различными стрелочками показываются связи между понятиями.</w:t>
      </w:r>
      <w:r w:rsidRPr="00205DA9">
        <w:rPr>
          <w:rStyle w:val="apple-converted-space"/>
          <w:rFonts w:ascii="Times New Roman" w:hAnsi="Times New Roman"/>
          <w:color w:val="000000"/>
          <w:sz w:val="26"/>
          <w:szCs w:val="26"/>
          <w:shd w:val="clear" w:color="auto" w:fill="FFFFFF"/>
        </w:rPr>
        <w:t> </w:t>
      </w: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EF377C" w:rsidRPr="00205DA9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205DA9">
        <w:rPr>
          <w:rFonts w:ascii="Times New Roman" w:hAnsi="Times New Roman"/>
          <w:b/>
          <w:sz w:val="26"/>
          <w:szCs w:val="26"/>
        </w:rPr>
        <w:t>2.Разработка интеллектуальных карт для вариативного применения на практике.</w:t>
      </w:r>
    </w:p>
    <w:p w:rsidR="00EF377C" w:rsidRPr="00BA339A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Ознакомившись с теорией Тони Бьюзена и взяв за основу адаптированный  для дошкольников метод В.М. Акименко,  создала интеллектуальные карты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 xml:space="preserve">для </w:t>
      </w:r>
      <w:r>
        <w:rPr>
          <w:rFonts w:ascii="Times New Roman" w:hAnsi="Times New Roman"/>
          <w:sz w:val="26"/>
          <w:szCs w:val="26"/>
        </w:rPr>
        <w:t xml:space="preserve"> вариативного использования в своей коррекционной работе</w:t>
      </w:r>
      <w:r w:rsidRPr="00205DA9">
        <w:rPr>
          <w:rFonts w:ascii="Times New Roman" w:hAnsi="Times New Roman"/>
          <w:sz w:val="26"/>
          <w:szCs w:val="26"/>
        </w:rPr>
        <w:t>.</w:t>
      </w:r>
    </w:p>
    <w:p w:rsidR="00EF377C" w:rsidRPr="00205DA9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Вариативность использования ин</w:t>
      </w:r>
      <w:r>
        <w:rPr>
          <w:rFonts w:ascii="Times New Roman" w:hAnsi="Times New Roman"/>
          <w:sz w:val="26"/>
          <w:szCs w:val="26"/>
        </w:rPr>
        <w:t>теллектуальных карт определялась</w:t>
      </w:r>
      <w:r w:rsidRPr="00205DA9">
        <w:rPr>
          <w:rFonts w:ascii="Times New Roman" w:hAnsi="Times New Roman"/>
          <w:sz w:val="26"/>
          <w:szCs w:val="26"/>
        </w:rPr>
        <w:t xml:space="preserve"> в зависимости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 xml:space="preserve">от: </w:t>
      </w:r>
    </w:p>
    <w:p w:rsidR="00EF377C" w:rsidRPr="00205DA9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- участников процесса создания интеллект-карт;</w:t>
      </w:r>
    </w:p>
    <w:p w:rsidR="00EF377C" w:rsidRPr="00205DA9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 xml:space="preserve">- поставленных задач; </w:t>
      </w:r>
    </w:p>
    <w:p w:rsidR="00EF377C" w:rsidRPr="00205DA9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- индивидуальных способностей детей;</w:t>
      </w:r>
    </w:p>
    <w:p w:rsidR="00EF377C" w:rsidRPr="00205DA9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sz w:val="26"/>
          <w:szCs w:val="26"/>
        </w:rPr>
        <w:t xml:space="preserve">типа занятия; </w:t>
      </w:r>
    </w:p>
    <w:p w:rsidR="00EF377C" w:rsidRPr="00205DA9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- формы организации детей.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205DA9">
        <w:rPr>
          <w:rFonts w:ascii="Times New Roman" w:hAnsi="Times New Roman"/>
          <w:i/>
          <w:sz w:val="26"/>
          <w:szCs w:val="26"/>
        </w:rPr>
        <w:t>В составлении интеллектуальной карты могут участвовать: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 xml:space="preserve">- </w:t>
      </w:r>
      <w:r w:rsidRPr="00205DA9">
        <w:rPr>
          <w:rFonts w:ascii="Times New Roman" w:hAnsi="Times New Roman"/>
          <w:i/>
          <w:sz w:val="26"/>
          <w:szCs w:val="26"/>
        </w:rPr>
        <w:t>педагог</w:t>
      </w:r>
      <w:r w:rsidRPr="00205DA9">
        <w:rPr>
          <w:rFonts w:ascii="Times New Roman" w:hAnsi="Times New Roman"/>
          <w:sz w:val="26"/>
          <w:szCs w:val="26"/>
        </w:rPr>
        <w:t xml:space="preserve"> (он может составить интеллектуальную карту по теме занятия, при этом ребенок в ходе исследования-беседы по ней будет запоминать лексику, составлять предложения, рассказ);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r w:rsidRPr="00205DA9">
        <w:rPr>
          <w:rFonts w:ascii="Times New Roman" w:hAnsi="Times New Roman"/>
          <w:i/>
          <w:sz w:val="26"/>
          <w:szCs w:val="26"/>
        </w:rPr>
        <w:t>педагог в совместном взаимодействии с обучающимися</w:t>
      </w:r>
      <w:r w:rsidRPr="00205DA9">
        <w:rPr>
          <w:rFonts w:ascii="Times New Roman" w:hAnsi="Times New Roman"/>
          <w:sz w:val="26"/>
          <w:szCs w:val="26"/>
        </w:rPr>
        <w:t xml:space="preserve"> (как иллюстрирование рассматриваемой в занятии темы, как закрепление материала по определенной теме или в ходе проектной деятельности);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 xml:space="preserve">- </w:t>
      </w:r>
      <w:r w:rsidRPr="00205DA9">
        <w:rPr>
          <w:rFonts w:ascii="Times New Roman" w:hAnsi="Times New Roman"/>
          <w:i/>
          <w:sz w:val="26"/>
          <w:szCs w:val="26"/>
        </w:rPr>
        <w:t xml:space="preserve">дети  вместе с родителями </w:t>
      </w:r>
      <w:r w:rsidRPr="00205DA9">
        <w:rPr>
          <w:rFonts w:ascii="Times New Roman" w:hAnsi="Times New Roman"/>
          <w:sz w:val="26"/>
          <w:szCs w:val="26"/>
        </w:rPr>
        <w:t>(в качестве домашнего задания - это поможет привлечь родителей к образовательному процессу и сформировать у детей умение в процессе учебы в школе находить эффективные способы для усваивания учебного материала).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sz w:val="26"/>
          <w:szCs w:val="26"/>
        </w:rPr>
        <w:t xml:space="preserve">Во всех случаях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ребёнок является активным участником процесса осмысления и создания интеллект-карт. То, что ребенок проделывает самостоятельно, запоминается лучше готового материала. </w:t>
      </w:r>
    </w:p>
    <w:p w:rsidR="00EF377C" w:rsidRPr="00205DA9" w:rsidRDefault="00EF377C" w:rsidP="00E57A55">
      <w:pPr>
        <w:spacing w:after="0"/>
        <w:ind w:firstLine="709"/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</w:pPr>
    </w:p>
    <w:p w:rsidR="00EF377C" w:rsidRPr="00205DA9" w:rsidRDefault="00EF377C" w:rsidP="00E57A55">
      <w:pPr>
        <w:spacing w:after="0"/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 xml:space="preserve">            </w:t>
      </w:r>
      <w:r w:rsidRPr="00205DA9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В своей педагогической практике я использую метод интеллект-карт:</w:t>
      </w:r>
    </w:p>
    <w:p w:rsidR="00EF377C" w:rsidRPr="009E4AA2" w:rsidRDefault="00EF377C" w:rsidP="00E57A55">
      <w:pPr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- </w:t>
      </w:r>
      <w:r w:rsidRPr="009E4A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при формировании фонематических умений (понятие «звук», характеристика звука, позиция в слове, автоматизация);</w:t>
      </w:r>
    </w:p>
    <w:p w:rsidR="00EF377C" w:rsidRPr="009E4AA2" w:rsidRDefault="00EF377C" w:rsidP="00E57A55">
      <w:pPr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-  </w:t>
      </w:r>
      <w:r w:rsidRPr="009E4A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при работе по развитию лексики (расширение объема и активизация  словаря, уточнение значений слов, организация семантических полей);</w:t>
      </w:r>
    </w:p>
    <w:p w:rsidR="00EF377C" w:rsidRPr="009E4AA2" w:rsidRDefault="00EF377C" w:rsidP="00E57A55">
      <w:pPr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- </w:t>
      </w:r>
      <w:r w:rsidRPr="009E4A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при формировании грамматических категорий (составление карт по изученному грамматическому материалу с целью его практического усвоения и запоминания);</w:t>
      </w:r>
    </w:p>
    <w:p w:rsidR="00EF377C" w:rsidRPr="009E4AA2" w:rsidRDefault="00EF377C" w:rsidP="00E57A55">
      <w:pPr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- </w:t>
      </w:r>
      <w:r w:rsidRPr="009E4A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при работе по развитию связной речи (мыслительная карта может выступать в качестве вербальной основы высказывания, быть планом пересказа текста);</w:t>
      </w:r>
    </w:p>
    <w:p w:rsidR="00EF377C" w:rsidRPr="009E4AA2" w:rsidRDefault="00EF377C" w:rsidP="00E57A55">
      <w:pPr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</w:t>
      </w:r>
      <w:r w:rsidRPr="009E4A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как представление результатов проектной деятельности;</w:t>
      </w:r>
    </w:p>
    <w:p w:rsidR="00EF377C" w:rsidRPr="009E4AA2" w:rsidRDefault="00EF377C" w:rsidP="00E57A55">
      <w:pPr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- </w:t>
      </w:r>
      <w:r w:rsidRPr="009E4A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 качестве домашнего задания (составление мини-карты вместе с родителями).</w:t>
      </w:r>
    </w:p>
    <w:p w:rsidR="00EF377C" w:rsidRPr="00205DA9" w:rsidRDefault="00EF377C" w:rsidP="00205DA9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Одной из задач коррекционного обучения детей с общим недоразвитием речи является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b/>
          <w:i/>
          <w:color w:val="000000"/>
          <w:sz w:val="26"/>
          <w:szCs w:val="26"/>
          <w:shd w:val="clear" w:color="auto" w:fill="FFFFFF"/>
        </w:rPr>
        <w:t>формирование фонематических умений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 Недоразвитие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фонематического восприятия влияет на формирование правильного звукопроизношения, на  овладение звуковым анализом и синтезом. Само понятие «звук» для ребенка является абстрактным. Научиться различать звуки гласные и согласные, глухие и звонкие, твердые и мягкие согласные, самостоятельно характеризовать их, определять позицию определенного звука в слове - достаточно трудная задача для ребенка.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Вместе с детьми (на основе уже полученных знаний) мы составили об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общенную интеллект-карту «ЗВУК» </w:t>
      </w:r>
      <w:r w:rsidRPr="008406D2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(Приложение №3).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Теперь на фронтальных занятиях по звукопроизношению это карта помогает детям дать полную характеристику новому звуку. </w:t>
      </w:r>
    </w:p>
    <w:p w:rsidR="00EF377C" w:rsidRPr="00205DA9" w:rsidRDefault="00EF377C" w:rsidP="00E57A55">
      <w:pPr>
        <w:pStyle w:val="ListParagraph"/>
        <w:spacing w:after="0"/>
        <w:ind w:left="0" w:firstLine="709"/>
        <w:jc w:val="both"/>
        <w:rPr>
          <w:rFonts w:ascii="Times New Roman" w:hAnsi="Times New Roman"/>
          <w:color w:val="000000"/>
          <w:sz w:val="26"/>
          <w:szCs w:val="26"/>
          <w:u w:val="single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Интеллект-карта оказалась помощником и при автоматизации поставленного звука на индивидуальных занятиях. В этом случае, используя карту, ребенок закрепляет правильную артикуляцию звука, определяет параметры поставленного звука, автоматизирует звук не только  в словах, определяя его позицию,  но и в предложениях, которые составляет с помощью  иллюстраций и символов, изображенных на карте.</w:t>
      </w:r>
    </w:p>
    <w:p w:rsidR="00EF377C" w:rsidRPr="00205DA9" w:rsidRDefault="00EF377C" w:rsidP="00E57A55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При проведении логопедической работы по </w:t>
      </w:r>
      <w:r w:rsidRPr="00205DA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развитию</w:t>
      </w: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лексики</w:t>
      </w: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необходимо отметить роль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интеллектуальных карт в соотнесении слова и образа, которое характеризует качественную сторону словарного запаса. Процесс усвоения значения слов начинается с соотнесения звучания слова с чувственно воспринятыми свойствами объекта, а овладение их обобщенным значением опирается на обобщение чувственных данных. Только на этой основе впоследствии становится возможным овладение обобщенным значением слов независимо от конкретных ситуаций. 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 детей с речевыми нарушениями наблюдаются нарушения словарно-семантической стороны речи, формализм употребления значительного количества слов, связь их с конкретными чувственными характеристиками. Возможность с помощью интеллектуальных карт чувственно познать значительное количество объектов,  явлений и их свойств, а также возможность произвести сопоставление усвоенных слов с обозначаемыми объектами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,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расширяет значение и понимание слов</w:t>
      </w:r>
      <w:r w:rsidRPr="00205DA9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Примером может послужить использование интеллект-карты при усвоении детьми многозначности слов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(Приложение №</w:t>
      </w:r>
      <w:r w:rsidRPr="00265DD2">
        <w:rPr>
          <w:rFonts w:ascii="Times New Roman" w:hAnsi="Times New Roman"/>
          <w:b/>
          <w:sz w:val="26"/>
          <w:szCs w:val="26"/>
        </w:rPr>
        <w:t>4</w:t>
      </w:r>
      <w:r w:rsidRPr="00F94062">
        <w:rPr>
          <w:rFonts w:ascii="Times New Roman" w:hAnsi="Times New Roman"/>
          <w:b/>
          <w:sz w:val="26"/>
          <w:szCs w:val="26"/>
        </w:rPr>
        <w:t>)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 Так, читая слово «коса», дети определили, что у этого слова не одно значение, а несколько. С помощью визуализации этих предметов на карте дети сами смогли определить их сходство. Затем к каждому из этих предметов подобрали слова-признаки и слова-действия, некоторые из них изобразили на карте с помощью иллюстраций. Со следующим этапом в работе над многозначным словом  - составлением словосочетаний и предложений с каждым из значений многозначного слова - дети справились достаточно легко. Работа по данной карте может проводиться как индивидуальных занятиях, так 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на фронтальных.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При общем недоразвитии речи формирование </w:t>
      </w:r>
      <w:r w:rsidRPr="00205DA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грамматического строя</w:t>
      </w: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проходит труднее, чем овладение активным и пассивным словарем.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Это обусловлено тем, что грамматические значения всегда более абстрактны, чем лексические, а грамматическая система языка организована на основе большого количества правил.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Трудности, свойственные детямс общим недоразвитием речи при пользовании предложными конструкциями  - характерный признак несформированности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 них грамматического строя. Это проявляется в отсутствии в речи детей предлогов или их замене.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Поэтому на коррекционных занятиях особое внимание уделяется  уточнению значения каждого предлога, дифференциации между близкими и противоположными по значению предлогами, выделению предлогов как самостоятельных слов. Отрабатывать эти направления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можно также с использованием интеллект-карты. Познакомившись с «маленькими» словами - предлогами - «на», «в» и их схематическим изображением, мы вместе с детьми начали составление карты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D638DB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(Приложение №5).</w:t>
      </w: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 процессе работы над усвоением этих предлогов  карту пополняли иллюстрациями. После знакомства с предлогами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«под», «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c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»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(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c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о)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мы дополнили карту еще двумя ветками и детализировали их.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 карте дети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составляли простые предложения с одним предлогом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(по одной ветке карты), закрепляя его значение, а потом, по образцу, - сложные предложения с противительным союзом «а» (по двум веткам карты), отрабатывая уже дифференциацию двух предлогов.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Активность детей при составлении предложений по карте оказалась намного выше, чем при аналогичной работе по линейной схеме. Данная карта используется на индивидуальных и фронтальных занятиях.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Накопление словарного запаса и усвоение грамматического строя речи родного языка способствуют </w:t>
      </w:r>
      <w:r w:rsidRPr="00205DA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развитию связной речи.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Но недостаточность словарного запаса, непонимание значения и смысла некоторых слов делают рассказы детей информативно бедными, им трудно строить последовательный, логический рассказ из-за снижения количества конкретной информации. Устная речь детей с речевыми нарушениями обычно сбивчива, отрывочна, непоследовательна.</w:t>
      </w:r>
      <w:r w:rsidRPr="00205DA9">
        <w:rPr>
          <w:rFonts w:ascii="Times New Roman" w:hAnsi="Times New Roman"/>
          <w:sz w:val="26"/>
          <w:szCs w:val="26"/>
        </w:rPr>
        <w:t>Они  не могут планировать свое высказывание.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Большое значение для развития связной речи у детей с речевыми нарушениями имеет мотивация, т.е. желание высказаться, поделиться своими мыслями. Связное устное высказывание может состояться при условии наличия у ребенка словаря, внутреннего плана высказывания и желания сказать. Эти три фактора должны выступать в единстве, и задача педагога – чувствовать речевую готовность к устному высказыванию у каждого ребенка.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Если у ребенка есть словарь, но нет образа в голове, мыслей, о чем и как говорить, логопед вынужден будет постоянно побуждать, стимулировать его наводящими вопросами, так как нет мотива  к устному высказыванию.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Если у ребенка есть мотивация, но нет словаря и плана высказывания, то он будет тянуть руку, желая высказаться, но сделать это самостоятельно так и не сможет и будет ждать помощи от взрослого.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Формирование связной речи с применением интеллектуальных карт у детей объединяет эти три фактора: ребенок видит перед собой зрительные образы, помогающие воспроизведению словаря, план высказывания, отраженный в каждой ветви дерева карты, и желание сказать о том, что наглядно и понятно.</w:t>
      </w: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 результате обозначился следующий порядок работы по развитию связной речи с применением интеллектуальных карт:</w:t>
      </w:r>
    </w:p>
    <w:p w:rsidR="00EF377C" w:rsidRPr="00205DA9" w:rsidRDefault="00EF377C" w:rsidP="00E57A55">
      <w:pPr>
        <w:spacing w:after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1. Выделение основных ключевых понятий по теме.</w:t>
      </w:r>
    </w:p>
    <w:p w:rsidR="00EF377C" w:rsidRPr="00205DA9" w:rsidRDefault="00EF377C" w:rsidP="00E57A55">
      <w:pPr>
        <w:spacing w:after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2. Называние картинок, изображенных на карте.</w:t>
      </w:r>
    </w:p>
    <w:p w:rsidR="00EF377C" w:rsidRPr="00205DA9" w:rsidRDefault="00EF377C" w:rsidP="00E57A55">
      <w:pPr>
        <w:spacing w:after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3. Составление предложений по каждой ветке.</w:t>
      </w:r>
    </w:p>
    <w:p w:rsidR="00EF377C" w:rsidRPr="00205DA9" w:rsidRDefault="00EF377C" w:rsidP="00E57A55">
      <w:pPr>
        <w:spacing w:after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4. Воспроизведение рассказа по интеллектуальной карте.</w:t>
      </w:r>
    </w:p>
    <w:p w:rsidR="00EF377C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Наглядность при данном виде работы представлена максимально: в виде предметов, объектов, рисунков и порядка действий с ними, наблюдаемыми детьми на карте. План рассказывания обеспечивается порядком картинок, последовательно выстроенных на каждой ветке.  Таким образом, наглядность и план высказывания, а также образец рассказа, данный педагогом,  обеспечивают составление рассказа детьми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EF377C" w:rsidRPr="00580CE1" w:rsidRDefault="00EF377C" w:rsidP="00580CE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80CE1">
        <w:rPr>
          <w:rFonts w:ascii="Times New Roman" w:hAnsi="Times New Roman"/>
          <w:sz w:val="26"/>
          <w:szCs w:val="26"/>
        </w:rPr>
        <w:t xml:space="preserve">Для развития связной речи метод интеллект-карт можно использовать в разных вариантах, в зависимости от сложности работы с </w:t>
      </w:r>
      <w:r w:rsidRPr="00F759F4">
        <w:rPr>
          <w:rFonts w:ascii="Times New Roman" w:hAnsi="Times New Roman"/>
          <w:sz w:val="26"/>
          <w:szCs w:val="26"/>
        </w:rPr>
        <w:t>интеллект-картами</w:t>
      </w:r>
      <w:r w:rsidRPr="00580CE1">
        <w:rPr>
          <w:rFonts w:ascii="Times New Roman" w:hAnsi="Times New Roman"/>
          <w:sz w:val="26"/>
          <w:szCs w:val="26"/>
        </w:rPr>
        <w:t xml:space="preserve"> и уровня развития детей. </w:t>
      </w:r>
    </w:p>
    <w:p w:rsidR="00EF377C" w:rsidRPr="00580CE1" w:rsidRDefault="00EF377C" w:rsidP="00580CE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80CE1">
        <w:rPr>
          <w:rFonts w:ascii="Times New Roman" w:hAnsi="Times New Roman"/>
          <w:sz w:val="26"/>
          <w:szCs w:val="26"/>
        </w:rPr>
        <w:t xml:space="preserve">1 вариант – дети воспроизводят рассказ по схеме интеллект-карты, составленной педагогом. </w:t>
      </w:r>
    </w:p>
    <w:p w:rsidR="00EF377C" w:rsidRDefault="00EF377C" w:rsidP="00580CE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80CE1">
        <w:rPr>
          <w:rFonts w:ascii="Times New Roman" w:hAnsi="Times New Roman"/>
          <w:sz w:val="26"/>
          <w:szCs w:val="26"/>
        </w:rPr>
        <w:t>Читается рассказ. Разбираются непонятные слова для детей. Задаются вопросы по тексту, дети с помощью интеллект-карты отвечают на вопросы полными предложениями. Повторное чтение рассказа. Пересказ.</w:t>
      </w:r>
    </w:p>
    <w:p w:rsidR="00EF377C" w:rsidRPr="00580CE1" w:rsidRDefault="00EF377C" w:rsidP="00F759F4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580CE1">
        <w:rPr>
          <w:rFonts w:ascii="Times New Roman" w:hAnsi="Times New Roman"/>
          <w:b/>
          <w:sz w:val="26"/>
          <w:szCs w:val="26"/>
          <w:shd w:val="clear" w:color="auto" w:fill="FFFFFF"/>
        </w:rPr>
        <w:t>(Приложение № 6.)</w:t>
      </w:r>
    </w:p>
    <w:p w:rsidR="00EF377C" w:rsidRPr="00580CE1" w:rsidRDefault="00EF377C" w:rsidP="00580CE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80CE1">
        <w:rPr>
          <w:rFonts w:ascii="Times New Roman" w:hAnsi="Times New Roman"/>
          <w:sz w:val="26"/>
          <w:szCs w:val="26"/>
        </w:rPr>
        <w:t xml:space="preserve"> 2 вариант - дети с помощью педагога составляют интеллект-карт</w:t>
      </w:r>
      <w:r>
        <w:rPr>
          <w:rFonts w:ascii="Times New Roman" w:hAnsi="Times New Roman"/>
          <w:sz w:val="26"/>
          <w:szCs w:val="26"/>
        </w:rPr>
        <w:t>у</w:t>
      </w:r>
      <w:r w:rsidRPr="00580CE1">
        <w:rPr>
          <w:rFonts w:ascii="Times New Roman" w:hAnsi="Times New Roman"/>
          <w:sz w:val="26"/>
          <w:szCs w:val="26"/>
        </w:rPr>
        <w:t xml:space="preserve"> по заданному рассказу и пересказывают его. </w:t>
      </w:r>
    </w:p>
    <w:p w:rsidR="00EF377C" w:rsidRPr="00580CE1" w:rsidRDefault="00EF377C" w:rsidP="00580CE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80CE1">
        <w:rPr>
          <w:rFonts w:ascii="Times New Roman" w:hAnsi="Times New Roman"/>
          <w:sz w:val="26"/>
          <w:szCs w:val="26"/>
        </w:rPr>
        <w:t>Читается рассказ. Разбираются непонятные слова для детей. Берётся большой чистый лист, расположенный горизонтально и в центре обозначается заголовок текста в виде напечатанного слова или  картинки. Затем рассказ разбирается по частям и моделируется с помощью графических изображений, схем, рисунков, картинок (подготовленных заранее).  Рассказ моделируется полность</w:t>
      </w:r>
      <w:r>
        <w:rPr>
          <w:rFonts w:ascii="Times New Roman" w:hAnsi="Times New Roman"/>
          <w:sz w:val="26"/>
          <w:szCs w:val="26"/>
        </w:rPr>
        <w:t>ю,</w:t>
      </w:r>
      <w:r w:rsidRPr="00580CE1">
        <w:rPr>
          <w:rFonts w:ascii="Times New Roman" w:hAnsi="Times New Roman"/>
          <w:sz w:val="26"/>
          <w:szCs w:val="26"/>
        </w:rPr>
        <w:t xml:space="preserve"> и дети    самостоятельно воспроизводят рассказ по интеллектуальной карте.  </w:t>
      </w:r>
    </w:p>
    <w:p w:rsidR="00EF377C" w:rsidRPr="00580CE1" w:rsidRDefault="00EF377C" w:rsidP="00580CE1">
      <w:pPr>
        <w:spacing w:after="0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580CE1">
        <w:rPr>
          <w:rFonts w:ascii="Times New Roman" w:hAnsi="Times New Roman"/>
          <w:sz w:val="26"/>
          <w:szCs w:val="26"/>
        </w:rPr>
        <w:t>3 вариант - дети самостоятельно составляют интеллект-карты по заданному рассказу с элементами сочинения, а затем пересказывают его.</w:t>
      </w:r>
    </w:p>
    <w:p w:rsidR="00EF377C" w:rsidRPr="00205DA9" w:rsidRDefault="00EF377C" w:rsidP="00690E84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205DA9">
        <w:rPr>
          <w:color w:val="000000"/>
          <w:sz w:val="26"/>
          <w:szCs w:val="26"/>
          <w:shd w:val="clear" w:color="auto" w:fill="FFFFFF"/>
        </w:rPr>
        <w:t xml:space="preserve"> Интеллектуальная карта может стать продуктом</w:t>
      </w:r>
      <w:r w:rsidRPr="00205DA9">
        <w:rPr>
          <w:b/>
          <w:color w:val="000000"/>
          <w:sz w:val="26"/>
          <w:szCs w:val="26"/>
          <w:shd w:val="clear" w:color="auto" w:fill="FFFFFF"/>
        </w:rPr>
        <w:t xml:space="preserve"> проектной деятельности.</w:t>
      </w:r>
      <w:r>
        <w:rPr>
          <w:b/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color w:val="000000"/>
          <w:sz w:val="26"/>
          <w:szCs w:val="26"/>
          <w:shd w:val="clear" w:color="auto" w:fill="FFFFFF"/>
        </w:rPr>
        <w:t>Так,</w:t>
      </w:r>
      <w:r>
        <w:rPr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b/>
          <w:color w:val="000000"/>
          <w:sz w:val="26"/>
          <w:szCs w:val="26"/>
          <w:shd w:val="clear" w:color="auto" w:fill="FFFFFF"/>
        </w:rPr>
        <w:t>со</w:t>
      </w:r>
      <w:r w:rsidRPr="00205DA9">
        <w:rPr>
          <w:color w:val="000000"/>
          <w:sz w:val="26"/>
          <w:szCs w:val="26"/>
          <w:shd w:val="clear" w:color="auto" w:fill="FFFFFF"/>
        </w:rPr>
        <w:t>вместно с воспитателем</w:t>
      </w:r>
      <w:r>
        <w:rPr>
          <w:color w:val="000000"/>
          <w:sz w:val="26"/>
          <w:szCs w:val="26"/>
          <w:shd w:val="clear" w:color="auto" w:fill="FFFFFF"/>
        </w:rPr>
        <w:t xml:space="preserve"> </w:t>
      </w:r>
      <w:r w:rsidRPr="00205DA9">
        <w:rPr>
          <w:color w:val="000000"/>
          <w:sz w:val="26"/>
          <w:szCs w:val="26"/>
          <w:shd w:val="clear" w:color="auto" w:fill="FFFFFF"/>
        </w:rPr>
        <w:t xml:space="preserve">мы проводили четырехнедельный познавательно-творческий проект коррекционной направленности </w:t>
      </w:r>
      <w:r>
        <w:rPr>
          <w:color w:val="000000"/>
          <w:sz w:val="26"/>
          <w:szCs w:val="26"/>
          <w:shd w:val="clear" w:color="auto" w:fill="FFFFFF"/>
        </w:rPr>
        <w:t>«Зима, зимние забавы»</w:t>
      </w:r>
      <w:r w:rsidRPr="00CD19D1">
        <w:rPr>
          <w:b/>
          <w:color w:val="000000"/>
          <w:sz w:val="26"/>
          <w:szCs w:val="26"/>
          <w:shd w:val="clear" w:color="auto" w:fill="FFFFFF"/>
        </w:rPr>
        <w:t xml:space="preserve"> </w:t>
      </w:r>
      <w:r w:rsidRPr="00690E84">
        <w:rPr>
          <w:b/>
          <w:color w:val="000000"/>
          <w:sz w:val="26"/>
          <w:szCs w:val="26"/>
          <w:shd w:val="clear" w:color="auto" w:fill="FFFFFF"/>
        </w:rPr>
        <w:t>(Приложение №7).</w:t>
      </w:r>
    </w:p>
    <w:p w:rsidR="00EF377C" w:rsidRPr="00690E84" w:rsidRDefault="00EF377C" w:rsidP="00690E84">
      <w:pPr>
        <w:pStyle w:val="NormalWeb"/>
        <w:spacing w:before="0" w:beforeAutospacing="0" w:after="0" w:afterAutospacing="0" w:line="276" w:lineRule="auto"/>
        <w:jc w:val="both"/>
        <w:rPr>
          <w:i/>
          <w:sz w:val="26"/>
          <w:szCs w:val="26"/>
        </w:rPr>
      </w:pPr>
      <w:r w:rsidRPr="00690E84">
        <w:rPr>
          <w:i/>
          <w:sz w:val="26"/>
          <w:szCs w:val="26"/>
        </w:rPr>
        <w:t xml:space="preserve">Алгоритм её создания: </w:t>
      </w:r>
    </w:p>
    <w:p w:rsidR="00EF377C" w:rsidRPr="00690E84" w:rsidRDefault="00EF377C" w:rsidP="00690E84">
      <w:pPr>
        <w:pStyle w:val="NormalWeb"/>
        <w:spacing w:before="0" w:beforeAutospacing="0" w:after="0" w:afterAutospacing="0" w:line="276" w:lineRule="auto"/>
        <w:jc w:val="both"/>
        <w:rPr>
          <w:i/>
          <w:sz w:val="26"/>
          <w:szCs w:val="26"/>
        </w:rPr>
      </w:pPr>
      <w:r w:rsidRPr="00690E84">
        <w:rPr>
          <w:sz w:val="26"/>
          <w:szCs w:val="26"/>
        </w:rPr>
        <w:t>1.Обозначение темы (зима).</w:t>
      </w:r>
    </w:p>
    <w:p w:rsidR="00EF377C" w:rsidRPr="00690E84" w:rsidRDefault="00EF377C" w:rsidP="00690E84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0E84">
        <w:rPr>
          <w:sz w:val="26"/>
          <w:szCs w:val="26"/>
        </w:rPr>
        <w:t>2.«Мозговой штурм» - подбор  слов-ассоциаций по данной теме.</w:t>
      </w:r>
    </w:p>
    <w:p w:rsidR="00EF377C" w:rsidRPr="00690E84" w:rsidRDefault="00EF377C" w:rsidP="00690E84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0E84">
        <w:rPr>
          <w:sz w:val="26"/>
          <w:szCs w:val="26"/>
        </w:rPr>
        <w:t>3.Детализация каждой ветви.</w:t>
      </w:r>
    </w:p>
    <w:p w:rsidR="00EF377C" w:rsidRPr="00690E84" w:rsidRDefault="00EF377C" w:rsidP="00690E84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0E84">
        <w:rPr>
          <w:sz w:val="26"/>
          <w:szCs w:val="26"/>
        </w:rPr>
        <w:t xml:space="preserve">             Созданная карта отразила не только полученные детьми знания по данной теме, но и выявила недостаток информации – дети знают о существовании праздника «Рождество», но не знают, в чем  заключается его смысл. Данное свойство карты (выявление недостатка информации)  помогло скорректировать дальнейшую работу в данном направлении. </w:t>
      </w:r>
    </w:p>
    <w:p w:rsidR="00EF377C" w:rsidRPr="00690E84" w:rsidRDefault="00EF377C" w:rsidP="00690E84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0E84">
        <w:rPr>
          <w:sz w:val="26"/>
          <w:szCs w:val="26"/>
        </w:rPr>
        <w:t xml:space="preserve">        Интеллектуальная карта может стать не только продуктом проекта, но и его планом.</w:t>
      </w:r>
    </w:p>
    <w:p w:rsidR="00EF377C" w:rsidRPr="00E57A55" w:rsidRDefault="00EF377C" w:rsidP="00690E84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6"/>
          <w:szCs w:val="26"/>
          <w:shd w:val="clear" w:color="auto" w:fill="F4F4F4"/>
        </w:rPr>
      </w:pPr>
      <w:r w:rsidRPr="00690E84">
        <w:rPr>
          <w:sz w:val="26"/>
          <w:szCs w:val="26"/>
        </w:rPr>
        <w:t xml:space="preserve">Создание интеллектуальной карты в качестве </w:t>
      </w:r>
      <w:r w:rsidRPr="00690E84">
        <w:rPr>
          <w:b/>
          <w:sz w:val="26"/>
          <w:szCs w:val="26"/>
        </w:rPr>
        <w:t>домашнего задания</w:t>
      </w:r>
      <w:r w:rsidRPr="00690E84">
        <w:rPr>
          <w:sz w:val="26"/>
          <w:szCs w:val="26"/>
        </w:rPr>
        <w:t xml:space="preserve"> способствует привлечению к образовательному процессу родителей. На собрании я познакомила родителей с методом интеллект-карт,  рассказала о роли интеллектуальной карты в психоречевом развитии детей, провела мастер-класс «Методика создания интеллект-карт». При изучении темы «Овощи» в качестве</w:t>
      </w:r>
      <w:r w:rsidRPr="00205DA9">
        <w:rPr>
          <w:sz w:val="26"/>
          <w:szCs w:val="26"/>
          <w:shd w:val="clear" w:color="auto" w:fill="F4F4F4"/>
        </w:rPr>
        <w:t xml:space="preserve"> </w:t>
      </w:r>
      <w:r w:rsidRPr="00E57A55">
        <w:rPr>
          <w:sz w:val="26"/>
          <w:szCs w:val="26"/>
        </w:rPr>
        <w:t xml:space="preserve">домашнего задания дети с помощью родителей (по заданным параметрам) составили интеллект-карты об овощах </w:t>
      </w:r>
      <w:r w:rsidRPr="00E57A55">
        <w:rPr>
          <w:b/>
          <w:sz w:val="26"/>
          <w:szCs w:val="26"/>
        </w:rPr>
        <w:t>(Приложение №8).</w:t>
      </w:r>
    </w:p>
    <w:p w:rsidR="00EF377C" w:rsidRPr="00690E84" w:rsidRDefault="00EF377C" w:rsidP="00690E84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6"/>
          <w:szCs w:val="26"/>
          <w:shd w:val="clear" w:color="auto" w:fill="F4F4F4"/>
        </w:rPr>
      </w:pPr>
      <w:r w:rsidRPr="00E57A55">
        <w:rPr>
          <w:sz w:val="26"/>
          <w:szCs w:val="26"/>
        </w:rPr>
        <w:t>Эти карты явились наглядным планом описательных рассказов. Дети с</w:t>
      </w:r>
      <w:r w:rsidRPr="00E57A55">
        <w:rPr>
          <w:sz w:val="26"/>
          <w:szCs w:val="26"/>
          <w:shd w:val="clear" w:color="auto" w:fill="F4F4F4"/>
        </w:rPr>
        <w:t xml:space="preserve"> </w:t>
      </w:r>
      <w:r w:rsidRPr="00E57A55">
        <w:rPr>
          <w:sz w:val="26"/>
          <w:szCs w:val="26"/>
        </w:rPr>
        <w:t>большим удовольствием представили продукт своей</w:t>
      </w:r>
      <w:r w:rsidRPr="00690E84">
        <w:rPr>
          <w:sz w:val="26"/>
          <w:szCs w:val="26"/>
          <w:shd w:val="clear" w:color="auto" w:fill="F4F4F4"/>
        </w:rPr>
        <w:t xml:space="preserve"> </w:t>
      </w:r>
      <w:r w:rsidRPr="00E57A55">
        <w:rPr>
          <w:sz w:val="26"/>
          <w:szCs w:val="26"/>
        </w:rPr>
        <w:t>совместной деятельности с родителями и с интересом воспроизвели  по такой карте описательный рассказ.</w:t>
      </w:r>
    </w:p>
    <w:p w:rsidR="00EF377C" w:rsidRPr="00690E84" w:rsidRDefault="00EF377C" w:rsidP="00690E84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6"/>
          <w:szCs w:val="26"/>
          <w:shd w:val="clear" w:color="auto" w:fill="F4F4F4"/>
        </w:rPr>
      </w:pPr>
      <w:r w:rsidRPr="00E57A55">
        <w:rPr>
          <w:sz w:val="26"/>
          <w:szCs w:val="26"/>
        </w:rPr>
        <w:t>Закрепляя и обобщая</w:t>
      </w:r>
      <w:r w:rsidRPr="00690E84">
        <w:rPr>
          <w:sz w:val="26"/>
          <w:szCs w:val="26"/>
          <w:shd w:val="clear" w:color="auto" w:fill="F4F4F4"/>
        </w:rPr>
        <w:t xml:space="preserve"> </w:t>
      </w:r>
      <w:r w:rsidRPr="00E57A55">
        <w:rPr>
          <w:sz w:val="26"/>
          <w:szCs w:val="26"/>
        </w:rPr>
        <w:t>материал по изученной теме «Овощи», используя индивидуальные карты, мы  на итоговом занятии</w:t>
      </w:r>
      <w:r w:rsidRPr="00690E84">
        <w:rPr>
          <w:sz w:val="26"/>
          <w:szCs w:val="26"/>
          <w:shd w:val="clear" w:color="auto" w:fill="F4F4F4"/>
        </w:rPr>
        <w:t xml:space="preserve"> </w:t>
      </w:r>
      <w:r w:rsidRPr="00E57A55">
        <w:rPr>
          <w:sz w:val="26"/>
          <w:szCs w:val="26"/>
        </w:rPr>
        <w:t>составили с детьми обобщенную</w:t>
      </w:r>
      <w:r w:rsidRPr="00690E84">
        <w:rPr>
          <w:sz w:val="26"/>
          <w:szCs w:val="26"/>
          <w:shd w:val="clear" w:color="auto" w:fill="F4F4F4"/>
        </w:rPr>
        <w:t xml:space="preserve"> </w:t>
      </w:r>
      <w:r w:rsidRPr="00E57A55">
        <w:rPr>
          <w:sz w:val="26"/>
          <w:szCs w:val="26"/>
        </w:rPr>
        <w:t>интеллект-карту «Овощи»</w:t>
      </w:r>
      <w:r w:rsidRPr="00E57A55">
        <w:rPr>
          <w:b/>
          <w:sz w:val="26"/>
          <w:szCs w:val="26"/>
        </w:rPr>
        <w:t>.</w:t>
      </w:r>
    </w:p>
    <w:p w:rsidR="00EF377C" w:rsidRPr="00690E84" w:rsidRDefault="00EF377C" w:rsidP="00690E84">
      <w:pPr>
        <w:pStyle w:val="NormalWeb"/>
        <w:spacing w:before="0" w:beforeAutospacing="0" w:after="0" w:afterAutospacing="0" w:line="276" w:lineRule="auto"/>
        <w:ind w:firstLine="709"/>
        <w:jc w:val="both"/>
        <w:rPr>
          <w:b/>
          <w:sz w:val="26"/>
          <w:szCs w:val="26"/>
          <w:shd w:val="clear" w:color="auto" w:fill="FFFFFF"/>
        </w:rPr>
      </w:pPr>
      <w:r w:rsidRPr="00690E84">
        <w:rPr>
          <w:sz w:val="26"/>
          <w:szCs w:val="26"/>
        </w:rPr>
        <w:t>Таким  образом, определяются  целевые направления создания</w:t>
      </w:r>
      <w:r w:rsidRPr="00690E84">
        <w:rPr>
          <w:sz w:val="26"/>
          <w:szCs w:val="26"/>
          <w:shd w:val="clear" w:color="auto" w:fill="F4F4F4"/>
        </w:rPr>
        <w:t xml:space="preserve"> </w:t>
      </w:r>
      <w:r w:rsidRPr="00690E84">
        <w:rPr>
          <w:sz w:val="26"/>
          <w:szCs w:val="26"/>
        </w:rPr>
        <w:t>интеллектуальных карт:</w:t>
      </w:r>
    </w:p>
    <w:p w:rsidR="00EF377C" w:rsidRPr="00690E84" w:rsidRDefault="00EF377C" w:rsidP="00690E84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firstLine="131"/>
        <w:jc w:val="both"/>
        <w:rPr>
          <w:b/>
          <w:sz w:val="26"/>
          <w:szCs w:val="26"/>
          <w:shd w:val="clear" w:color="auto" w:fill="FFFFFF"/>
        </w:rPr>
      </w:pPr>
      <w:r w:rsidRPr="00690E84">
        <w:rPr>
          <w:sz w:val="26"/>
          <w:szCs w:val="26"/>
        </w:rPr>
        <w:t xml:space="preserve">сбор информации  о предмете или объекте </w:t>
      </w:r>
      <w:r w:rsidRPr="00690E84">
        <w:rPr>
          <w:b/>
          <w:sz w:val="26"/>
          <w:szCs w:val="26"/>
        </w:rPr>
        <w:t>(Приложение №9)</w:t>
      </w:r>
      <w:r w:rsidRPr="00690E84">
        <w:rPr>
          <w:sz w:val="26"/>
          <w:szCs w:val="26"/>
        </w:rPr>
        <w:t>;</w:t>
      </w:r>
      <w:r w:rsidRPr="00690E84">
        <w:rPr>
          <w:sz w:val="26"/>
          <w:szCs w:val="26"/>
          <w:shd w:val="clear" w:color="auto" w:fill="F4F4F4"/>
        </w:rPr>
        <w:t xml:space="preserve"> </w:t>
      </w:r>
    </w:p>
    <w:p w:rsidR="00EF377C" w:rsidRPr="00690E84" w:rsidRDefault="00EF377C" w:rsidP="00690E84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firstLine="131"/>
        <w:jc w:val="both"/>
        <w:rPr>
          <w:b/>
          <w:sz w:val="26"/>
          <w:szCs w:val="26"/>
          <w:shd w:val="clear" w:color="auto" w:fill="FFFFFF"/>
        </w:rPr>
      </w:pPr>
      <w:r w:rsidRPr="00E57A55">
        <w:rPr>
          <w:sz w:val="26"/>
          <w:szCs w:val="26"/>
        </w:rPr>
        <w:t>закрепление и обобщение информации</w:t>
      </w:r>
      <w:r w:rsidRPr="00690E84">
        <w:rPr>
          <w:sz w:val="26"/>
          <w:szCs w:val="26"/>
          <w:shd w:val="clear" w:color="auto" w:fill="F4F4F4"/>
        </w:rPr>
        <w:t xml:space="preserve"> </w:t>
      </w:r>
      <w:r w:rsidRPr="00E57A55">
        <w:rPr>
          <w:b/>
          <w:sz w:val="26"/>
          <w:szCs w:val="26"/>
        </w:rPr>
        <w:t>(Приложение №10);</w:t>
      </w:r>
    </w:p>
    <w:p w:rsidR="00EF377C" w:rsidRPr="00690E84" w:rsidRDefault="00EF377C" w:rsidP="00690E84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0" w:firstLine="284"/>
        <w:jc w:val="both"/>
        <w:rPr>
          <w:sz w:val="26"/>
          <w:szCs w:val="26"/>
          <w:shd w:val="clear" w:color="auto" w:fill="FFFFFF"/>
        </w:rPr>
      </w:pPr>
      <w:r w:rsidRPr="00690E84">
        <w:rPr>
          <w:sz w:val="26"/>
          <w:szCs w:val="26"/>
          <w:shd w:val="clear" w:color="auto" w:fill="FFFFFF"/>
        </w:rPr>
        <w:t>развитие связной речи (интеллект-карту можно использовать как наглядную опору для пересказа и составления рассказа).</w:t>
      </w:r>
    </w:p>
    <w:p w:rsidR="00EF377C" w:rsidRDefault="00EF377C" w:rsidP="00205DA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EF377C" w:rsidRPr="00496163" w:rsidRDefault="00EF377C" w:rsidP="0049616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496163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Определение </w:t>
      </w:r>
      <w:r w:rsidRPr="00496163">
        <w:rPr>
          <w:rFonts w:ascii="Times New Roman" w:hAnsi="Times New Roman"/>
          <w:b/>
          <w:sz w:val="26"/>
          <w:szCs w:val="26"/>
        </w:rPr>
        <w:t>эффективности использования метода интеллект-карт в речевом развитии детей</w:t>
      </w:r>
    </w:p>
    <w:p w:rsidR="00EF377C" w:rsidRPr="00946003" w:rsidRDefault="00EF377C" w:rsidP="00205DA9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EF377C" w:rsidRPr="006003CD" w:rsidRDefault="00EF377C" w:rsidP="001769C2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 целью</w:t>
      </w:r>
      <w:r w:rsidRPr="006003C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оценки эффективности применения интеллектуальных карт </w:t>
      </w:r>
      <w:r w:rsidRPr="006003CD">
        <w:rPr>
          <w:rFonts w:ascii="Times New Roman" w:hAnsi="Times New Roman"/>
          <w:color w:val="000000"/>
          <w:sz w:val="26"/>
          <w:szCs w:val="26"/>
        </w:rPr>
        <w:t>была разработана экс</w:t>
      </w:r>
      <w:r>
        <w:rPr>
          <w:rFonts w:ascii="Times New Roman" w:hAnsi="Times New Roman"/>
          <w:color w:val="000000"/>
          <w:sz w:val="26"/>
          <w:szCs w:val="26"/>
        </w:rPr>
        <w:t>пресс-диагностика</w:t>
      </w:r>
      <w:r w:rsidRPr="006003CD">
        <w:rPr>
          <w:rFonts w:ascii="Times New Roman" w:hAnsi="Times New Roman"/>
          <w:color w:val="000000"/>
          <w:sz w:val="26"/>
          <w:szCs w:val="26"/>
        </w:rPr>
        <w:t xml:space="preserve">, для проведения которой я использовала метод эксперимента. </w:t>
      </w:r>
    </w:p>
    <w:p w:rsidR="00EF377C" w:rsidRPr="00C06435" w:rsidRDefault="00EF377C" w:rsidP="00205DA9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Сравнительная диагностика </w:t>
      </w:r>
      <w:r w:rsidRPr="00205DA9">
        <w:rPr>
          <w:rFonts w:ascii="Times New Roman" w:hAnsi="Times New Roman"/>
          <w:sz w:val="26"/>
          <w:szCs w:val="26"/>
        </w:rPr>
        <w:t>уровня развития</w:t>
      </w:r>
      <w:r>
        <w:rPr>
          <w:rFonts w:ascii="Times New Roman" w:hAnsi="Times New Roman"/>
          <w:sz w:val="26"/>
          <w:szCs w:val="26"/>
        </w:rPr>
        <w:t xml:space="preserve"> речи детей проводилась по отдельным параметрам </w:t>
      </w:r>
      <w:r w:rsidRPr="00205DA9">
        <w:rPr>
          <w:rFonts w:ascii="Times New Roman" w:hAnsi="Times New Roman"/>
          <w:sz w:val="26"/>
          <w:szCs w:val="26"/>
        </w:rPr>
        <w:t xml:space="preserve">без использования и </w:t>
      </w:r>
      <w:r>
        <w:rPr>
          <w:rFonts w:ascii="Times New Roman" w:hAnsi="Times New Roman"/>
          <w:sz w:val="26"/>
          <w:szCs w:val="26"/>
        </w:rPr>
        <w:t xml:space="preserve">с использованием интеллект-карт </w:t>
      </w:r>
      <w:r>
        <w:rPr>
          <w:rFonts w:ascii="Times New Roman" w:hAnsi="Times New Roman"/>
          <w:b/>
          <w:sz w:val="26"/>
          <w:szCs w:val="26"/>
        </w:rPr>
        <w:t>(Приложение №11</w:t>
      </w:r>
      <w:r w:rsidRPr="00C06435">
        <w:rPr>
          <w:rFonts w:ascii="Times New Roman" w:hAnsi="Times New Roman"/>
          <w:b/>
          <w:sz w:val="26"/>
          <w:szCs w:val="26"/>
        </w:rPr>
        <w:t>).</w:t>
      </w:r>
    </w:p>
    <w:p w:rsidR="00EF377C" w:rsidRDefault="00EF377C" w:rsidP="00205DA9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 результатам экспресс-диагностики выявили средние показатели в баллах:</w:t>
      </w:r>
    </w:p>
    <w:p w:rsidR="00EF377C" w:rsidRPr="00205DA9" w:rsidRDefault="00EF377C" w:rsidP="00205DA9">
      <w:pPr>
        <w:pStyle w:val="ListParagraph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205DA9">
        <w:rPr>
          <w:rFonts w:ascii="Times New Roman" w:hAnsi="Times New Roman"/>
          <w:b/>
          <w:i/>
          <w:sz w:val="26"/>
          <w:szCs w:val="26"/>
        </w:rPr>
        <w:t>Без применения интеллект-карт</w:t>
      </w:r>
      <w:r w:rsidRPr="00205DA9">
        <w:rPr>
          <w:rFonts w:ascii="Times New Roman" w:hAnsi="Times New Roman"/>
          <w:i/>
          <w:sz w:val="26"/>
          <w:szCs w:val="26"/>
        </w:rPr>
        <w:t>:</w:t>
      </w:r>
    </w:p>
    <w:p w:rsidR="00EF377C" w:rsidRPr="00205DA9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усвоение и обобщение материала по теме (составление предложений и установление причинно-следственных связей)– 1,7</w:t>
      </w:r>
      <w:r w:rsidRPr="00205DA9">
        <w:rPr>
          <w:rFonts w:ascii="Times New Roman" w:hAnsi="Times New Roman"/>
          <w:sz w:val="26"/>
          <w:szCs w:val="26"/>
        </w:rPr>
        <w:t>;</w:t>
      </w:r>
    </w:p>
    <w:p w:rsidR="00EF377C" w:rsidRPr="00205DA9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составление</w:t>
      </w:r>
      <w:r w:rsidRPr="00205DA9">
        <w:rPr>
          <w:rFonts w:ascii="Times New Roman" w:hAnsi="Times New Roman"/>
          <w:sz w:val="26"/>
          <w:szCs w:val="26"/>
        </w:rPr>
        <w:t xml:space="preserve"> описательн</w:t>
      </w:r>
      <w:r>
        <w:rPr>
          <w:rFonts w:ascii="Times New Roman" w:hAnsi="Times New Roman"/>
          <w:sz w:val="26"/>
          <w:szCs w:val="26"/>
        </w:rPr>
        <w:t>ого рассказа – 1,6</w:t>
      </w:r>
      <w:r w:rsidRPr="00205DA9">
        <w:rPr>
          <w:rFonts w:ascii="Times New Roman" w:hAnsi="Times New Roman"/>
          <w:sz w:val="26"/>
          <w:szCs w:val="26"/>
        </w:rPr>
        <w:t>;</w:t>
      </w:r>
    </w:p>
    <w:p w:rsidR="00EF377C" w:rsidRPr="00205DA9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пересказ текста – 1,6</w:t>
      </w:r>
      <w:r w:rsidRPr="00205DA9">
        <w:rPr>
          <w:rFonts w:ascii="Times New Roman" w:hAnsi="Times New Roman"/>
          <w:sz w:val="26"/>
          <w:szCs w:val="26"/>
        </w:rPr>
        <w:t>.</w:t>
      </w:r>
    </w:p>
    <w:p w:rsidR="00EF377C" w:rsidRPr="00205DA9" w:rsidRDefault="00EF377C" w:rsidP="00205DA9">
      <w:pPr>
        <w:pStyle w:val="ListParagraph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F377C" w:rsidRPr="00205DA9" w:rsidRDefault="00EF377C" w:rsidP="00205DA9">
      <w:pPr>
        <w:pStyle w:val="ListParagraph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205DA9">
        <w:rPr>
          <w:rFonts w:ascii="Times New Roman" w:hAnsi="Times New Roman"/>
          <w:b/>
          <w:i/>
          <w:sz w:val="26"/>
          <w:szCs w:val="26"/>
        </w:rPr>
        <w:t>С</w:t>
      </w:r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205DA9">
        <w:rPr>
          <w:rFonts w:ascii="Times New Roman" w:hAnsi="Times New Roman"/>
          <w:b/>
          <w:i/>
          <w:sz w:val="26"/>
          <w:szCs w:val="26"/>
        </w:rPr>
        <w:t>применением</w:t>
      </w:r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205DA9">
        <w:rPr>
          <w:rFonts w:ascii="Times New Roman" w:hAnsi="Times New Roman"/>
          <w:b/>
          <w:i/>
          <w:sz w:val="26"/>
          <w:szCs w:val="26"/>
        </w:rPr>
        <w:t>интеллект-карт</w:t>
      </w:r>
      <w:r w:rsidRPr="00205DA9">
        <w:rPr>
          <w:rFonts w:ascii="Times New Roman" w:hAnsi="Times New Roman"/>
          <w:i/>
          <w:sz w:val="26"/>
          <w:szCs w:val="26"/>
        </w:rPr>
        <w:t>:</w:t>
      </w:r>
    </w:p>
    <w:p w:rsidR="00EF377C" w:rsidRPr="00205DA9" w:rsidRDefault="00EF377C" w:rsidP="00140366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5DA9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усвоение и обобщение материала по теме (составление предложений и установление причинно-следственных связей)– 2,7</w:t>
      </w:r>
      <w:r w:rsidRPr="00205DA9">
        <w:rPr>
          <w:rFonts w:ascii="Times New Roman" w:hAnsi="Times New Roman"/>
          <w:sz w:val="26"/>
          <w:szCs w:val="26"/>
        </w:rPr>
        <w:t>;</w:t>
      </w:r>
    </w:p>
    <w:p w:rsidR="00EF377C" w:rsidRPr="00205DA9" w:rsidRDefault="00EF377C" w:rsidP="00140366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составление</w:t>
      </w:r>
      <w:r w:rsidRPr="00205DA9">
        <w:rPr>
          <w:rFonts w:ascii="Times New Roman" w:hAnsi="Times New Roman"/>
          <w:sz w:val="26"/>
          <w:szCs w:val="26"/>
        </w:rPr>
        <w:t xml:space="preserve"> описательн</w:t>
      </w:r>
      <w:r>
        <w:rPr>
          <w:rFonts w:ascii="Times New Roman" w:hAnsi="Times New Roman"/>
          <w:sz w:val="26"/>
          <w:szCs w:val="26"/>
        </w:rPr>
        <w:t>ого рассказа – 2,6</w:t>
      </w:r>
      <w:r w:rsidRPr="00205DA9">
        <w:rPr>
          <w:rFonts w:ascii="Times New Roman" w:hAnsi="Times New Roman"/>
          <w:sz w:val="26"/>
          <w:szCs w:val="26"/>
        </w:rPr>
        <w:t>;</w:t>
      </w:r>
    </w:p>
    <w:p w:rsidR="00EF377C" w:rsidRPr="00205DA9" w:rsidRDefault="00EF377C" w:rsidP="00140366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пересказ текста – 2,6</w:t>
      </w:r>
      <w:r w:rsidRPr="00205DA9">
        <w:rPr>
          <w:rFonts w:ascii="Times New Roman" w:hAnsi="Times New Roman"/>
          <w:sz w:val="26"/>
          <w:szCs w:val="26"/>
        </w:rPr>
        <w:t>.</w:t>
      </w: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Pr="00820866" w:rsidRDefault="00EF377C" w:rsidP="00820866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20866">
        <w:rPr>
          <w:rFonts w:ascii="Times New Roman" w:hAnsi="Times New Roman"/>
          <w:sz w:val="26"/>
          <w:szCs w:val="26"/>
        </w:rPr>
        <w:t>Результаты экспресс-диагностики показали, что применение интеллект-карт помогают детям активизировать их речевые возможности, способствуют структурированию информации, более быстрому её усвоению, а затем и воспроизведению.</w:t>
      </w: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Данная работа подтвердила мое предположение, что использование интеллектуальных карт способствует положительной динамике </w:t>
      </w:r>
      <w:r w:rsidRPr="00205DA9">
        <w:rPr>
          <w:rFonts w:ascii="Times New Roman" w:hAnsi="Times New Roman"/>
          <w:sz w:val="26"/>
          <w:szCs w:val="26"/>
        </w:rPr>
        <w:t>речевого развития детей</w:t>
      </w:r>
      <w:r>
        <w:rPr>
          <w:rFonts w:ascii="Times New Roman" w:hAnsi="Times New Roman"/>
          <w:sz w:val="26"/>
          <w:szCs w:val="26"/>
        </w:rPr>
        <w:t>.</w:t>
      </w:r>
    </w:p>
    <w:p w:rsidR="00EF377C" w:rsidRDefault="00EF377C" w:rsidP="00C96544">
      <w:pPr>
        <w:pStyle w:val="ListParagraph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Применение м</w:t>
      </w:r>
      <w:r w:rsidRPr="00995901">
        <w:rPr>
          <w:rFonts w:ascii="Times New Roman" w:hAnsi="Times New Roman"/>
          <w:sz w:val="26"/>
          <w:szCs w:val="26"/>
          <w:shd w:val="clear" w:color="auto" w:fill="FFFFFF"/>
        </w:rPr>
        <w:t>етод</w:t>
      </w:r>
      <w:r>
        <w:rPr>
          <w:rFonts w:ascii="Times New Roman" w:hAnsi="Times New Roman"/>
          <w:sz w:val="26"/>
          <w:szCs w:val="26"/>
          <w:shd w:val="clear" w:color="auto" w:fill="FFFFFF"/>
        </w:rPr>
        <w:t>а интеллект-карт позволяет развивать</w:t>
      </w:r>
      <w:r w:rsidRPr="00995901">
        <w:rPr>
          <w:rFonts w:ascii="Times New Roman" w:hAnsi="Times New Roman"/>
          <w:sz w:val="26"/>
          <w:szCs w:val="26"/>
          <w:shd w:val="clear" w:color="auto" w:fill="FFFFFF"/>
        </w:rPr>
        <w:t xml:space="preserve"> не только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речевые способности детей</w:t>
      </w:r>
      <w:r w:rsidRPr="00995901">
        <w:rPr>
          <w:rFonts w:ascii="Times New Roman" w:hAnsi="Times New Roman"/>
          <w:sz w:val="26"/>
          <w:szCs w:val="26"/>
          <w:shd w:val="clear" w:color="auto" w:fill="FFFFFF"/>
        </w:rPr>
        <w:t>, но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и различные процессы мышления.</w:t>
      </w:r>
    </w:p>
    <w:p w:rsidR="00EF377C" w:rsidRDefault="00EF377C" w:rsidP="00C96544">
      <w:pPr>
        <w:pStyle w:val="ListParagraph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995901">
        <w:rPr>
          <w:rFonts w:ascii="Times New Roman" w:hAnsi="Times New Roman"/>
          <w:sz w:val="26"/>
          <w:szCs w:val="26"/>
          <w:shd w:val="clear" w:color="auto" w:fill="FFFFFF"/>
        </w:rPr>
        <w:t>Моделирование при помощи интеллект-карт формирует следующие логические действия:</w:t>
      </w:r>
    </w:p>
    <w:p w:rsidR="00EF377C" w:rsidRDefault="00EF377C" w:rsidP="00C96544">
      <w:pPr>
        <w:pStyle w:val="ListParagraph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995901">
        <w:rPr>
          <w:rFonts w:ascii="Times New Roman" w:hAnsi="Times New Roman"/>
          <w:sz w:val="26"/>
          <w:szCs w:val="26"/>
          <w:shd w:val="clear" w:color="auto" w:fill="FFFFFF"/>
        </w:rPr>
        <w:t xml:space="preserve"> – умение анализировать и синтезировать;</w:t>
      </w:r>
    </w:p>
    <w:p w:rsidR="00EF377C" w:rsidRDefault="00EF377C" w:rsidP="00C96544">
      <w:pPr>
        <w:pStyle w:val="ListParagraph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995901">
        <w:rPr>
          <w:rFonts w:ascii="Times New Roman" w:hAnsi="Times New Roman"/>
          <w:sz w:val="26"/>
          <w:szCs w:val="26"/>
          <w:shd w:val="clear" w:color="auto" w:fill="FFFFFF"/>
        </w:rPr>
        <w:t xml:space="preserve"> – обобщать; </w:t>
      </w:r>
    </w:p>
    <w:p w:rsidR="00EF377C" w:rsidRDefault="00EF377C" w:rsidP="00C96544">
      <w:pPr>
        <w:pStyle w:val="ListParagraph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995901">
        <w:rPr>
          <w:rFonts w:ascii="Times New Roman" w:hAnsi="Times New Roman"/>
          <w:sz w:val="26"/>
          <w:szCs w:val="26"/>
          <w:shd w:val="clear" w:color="auto" w:fill="FFFFFF"/>
        </w:rPr>
        <w:t>– устанавливать причинно-следственные связи;</w:t>
      </w:r>
    </w:p>
    <w:p w:rsidR="00EF377C" w:rsidRDefault="00EF377C" w:rsidP="00C96544">
      <w:pPr>
        <w:pStyle w:val="ListParagraph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995901">
        <w:rPr>
          <w:rFonts w:ascii="Times New Roman" w:hAnsi="Times New Roman"/>
          <w:sz w:val="26"/>
          <w:szCs w:val="26"/>
          <w:shd w:val="clear" w:color="auto" w:fill="FFFFFF"/>
        </w:rPr>
        <w:t xml:space="preserve"> – строить логические цепочки рассуждений;</w:t>
      </w:r>
    </w:p>
    <w:p w:rsidR="00EF377C" w:rsidRDefault="00EF377C" w:rsidP="00C96544">
      <w:pPr>
        <w:pStyle w:val="ListParagraph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995901">
        <w:rPr>
          <w:rFonts w:ascii="Times New Roman" w:hAnsi="Times New Roman"/>
          <w:sz w:val="26"/>
          <w:szCs w:val="26"/>
          <w:shd w:val="clear" w:color="auto" w:fill="FFFFFF"/>
        </w:rPr>
        <w:t xml:space="preserve"> – доказывать;</w:t>
      </w:r>
    </w:p>
    <w:p w:rsidR="00EF377C" w:rsidRDefault="00EF377C" w:rsidP="00C96544">
      <w:pPr>
        <w:pStyle w:val="ListParagraph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995901">
        <w:rPr>
          <w:rFonts w:ascii="Times New Roman" w:hAnsi="Times New Roman"/>
          <w:sz w:val="26"/>
          <w:szCs w:val="26"/>
          <w:shd w:val="clear" w:color="auto" w:fill="FFFFFF"/>
        </w:rPr>
        <w:t xml:space="preserve"> – выдвигать гипотезы и прогнозировать;</w:t>
      </w:r>
    </w:p>
    <w:p w:rsidR="00EF377C" w:rsidRDefault="00EF377C" w:rsidP="00C96544">
      <w:pPr>
        <w:pStyle w:val="ListParagraph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– творческие способности;</w:t>
      </w:r>
    </w:p>
    <w:p w:rsidR="00EF377C" w:rsidRDefault="00EF377C" w:rsidP="00E57A55">
      <w:pPr>
        <w:pStyle w:val="ListParagraph"/>
        <w:spacing w:before="100" w:beforeAutospacing="1" w:after="0"/>
        <w:ind w:left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         -</w:t>
      </w:r>
      <w:r w:rsidRPr="00995901">
        <w:rPr>
          <w:rFonts w:ascii="Times New Roman" w:hAnsi="Times New Roman"/>
          <w:sz w:val="26"/>
          <w:szCs w:val="26"/>
          <w:shd w:val="clear" w:color="auto" w:fill="FFFFFF"/>
        </w:rPr>
        <w:t>воображение.</w:t>
      </w:r>
      <w:r w:rsidRPr="00995901">
        <w:rPr>
          <w:rFonts w:ascii="Times New Roman" w:hAnsi="Times New Roman"/>
          <w:sz w:val="26"/>
          <w:szCs w:val="26"/>
        </w:rPr>
        <w:br/>
      </w:r>
      <w:r w:rsidRPr="00995901">
        <w:rPr>
          <w:rFonts w:ascii="Times New Roman" w:hAnsi="Times New Roman"/>
          <w:sz w:val="26"/>
          <w:szCs w:val="26"/>
          <w:shd w:val="clear" w:color="auto" w:fill="FFFFFF"/>
        </w:rPr>
        <w:t>Интеллектуальное развитие ребенка с применением карт осуществляется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посредством развития детских ассоциаций, пополнения и активизации словарного запаса, развития связной речи, фантазии. Ребенок, работая с интеллектуальными картами, идет в своем развитии от простых логических операций: сравнение, сопоставление предметов, расположенных в пространстве к умению анализировать,  дифференцировать, осуществлять классификацию предметов. Работа по карте способствует развитию у ребенка коммуникативных свойств, умению слушать педагога, товарища по группе, формирует желание быть активным, проявлять инициативу, воспитывает лидерские качества и вместе с тем уважение к другим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. </w:t>
      </w:r>
    </w:p>
    <w:p w:rsidR="00EF377C" w:rsidRPr="00C96544" w:rsidRDefault="00EF377C" w:rsidP="00E57A55">
      <w:pPr>
        <w:pStyle w:val="ListParagraph"/>
        <w:spacing w:before="100" w:beforeAutospacing="1" w:after="0"/>
        <w:ind w:left="0"/>
        <w:jc w:val="both"/>
        <w:rPr>
          <w:rFonts w:ascii="Times New Roman" w:hAnsi="Times New Roman"/>
          <w:sz w:val="26"/>
          <w:szCs w:val="26"/>
          <w:u w:val="single"/>
          <w:shd w:val="clear" w:color="auto" w:fill="FFFFFF"/>
        </w:rPr>
      </w:pPr>
      <w:r w:rsidRPr="00C96544">
        <w:rPr>
          <w:rFonts w:ascii="Times New Roman" w:hAnsi="Times New Roman"/>
          <w:sz w:val="26"/>
          <w:szCs w:val="26"/>
          <w:shd w:val="clear" w:color="auto" w:fill="FFFFFF"/>
        </w:rPr>
        <w:t xml:space="preserve">        Развитие ассоциативных связей, которому  способствует метод интеллект-карт, помогло мне и в работе с детьми по составлению синквейна, который также является одним из эффективных методов речевого развития, позволяющий быстро получить результат. </w:t>
      </w:r>
    </w:p>
    <w:p w:rsidR="00EF377C" w:rsidRPr="00CC2E2C" w:rsidRDefault="00EF377C" w:rsidP="00E57A55">
      <w:pPr>
        <w:pStyle w:val="ListParagraph"/>
        <w:spacing w:before="100" w:beforeAutospacing="1" w:after="0"/>
        <w:ind w:left="0" w:firstLine="709"/>
        <w:jc w:val="both"/>
        <w:rPr>
          <w:rFonts w:ascii="Times New Roman" w:hAnsi="Times New Roman"/>
          <w:color w:val="000000"/>
          <w:sz w:val="26"/>
          <w:szCs w:val="26"/>
          <w:u w:val="single"/>
          <w:shd w:val="clear" w:color="auto" w:fill="FFFFFF"/>
        </w:rPr>
      </w:pPr>
    </w:p>
    <w:p w:rsidR="00EF377C" w:rsidRPr="00205DA9" w:rsidRDefault="00EF377C" w:rsidP="00E57A5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   В заключение можно сделать вывод: применение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интеллектуальных </w:t>
      </w:r>
      <w:r w:rsidRPr="00B81763">
        <w:rPr>
          <w:rFonts w:ascii="Times New Roman" w:hAnsi="Times New Roman"/>
          <w:sz w:val="26"/>
          <w:szCs w:val="26"/>
          <w:shd w:val="clear" w:color="auto" w:fill="FFFFFF"/>
        </w:rPr>
        <w:t>карт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 процессе обучения на коррекционных занятиях в целом способствует речевому развитию ребенка. Методика действительно оказывается очень эффективной для детей с нарушениями речи, так как на всех этапах работы предусматривается опора на наглядность и моделирование, что способствует развитию словаря, грамматического строя речи и планирующей функции речи. В результате применения интеллекту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альных карт ребенок развивается: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он не только учится усваивать информацию, но и оперативно с ней работать.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Постоянное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использование методики позволит сделать мышление более организованным, четким, логичным. </w:t>
      </w:r>
    </w:p>
    <w:p w:rsidR="00EF377C" w:rsidRDefault="00EF377C" w:rsidP="00E57A55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С</w:t>
      </w:r>
      <w:r w:rsidRPr="00205DA9">
        <w:rPr>
          <w:rFonts w:ascii="Times New Roman" w:hAnsi="Times New Roman"/>
          <w:sz w:val="26"/>
          <w:szCs w:val="26"/>
          <w:shd w:val="clear" w:color="auto" w:fill="FFFFFF"/>
        </w:rPr>
        <w:t xml:space="preserve">читаю, что многовариативность использования интеллект-карт позволяет применить этот метод в разных областях </w:t>
      </w:r>
      <w:r w:rsidRPr="00205DA9">
        <w:rPr>
          <w:rFonts w:ascii="Times New Roman" w:hAnsi="Times New Roman"/>
          <w:bCs/>
          <w:sz w:val="26"/>
          <w:szCs w:val="26"/>
          <w:shd w:val="clear" w:color="auto" w:fill="FFFFFF"/>
        </w:rPr>
        <w:t>педагогической</w:t>
      </w:r>
      <w:r w:rsidRPr="00205DA9">
        <w:rPr>
          <w:rStyle w:val="apple-converted-space"/>
          <w:rFonts w:ascii="Times New Roman" w:hAnsi="Times New Roman"/>
          <w:sz w:val="26"/>
          <w:szCs w:val="26"/>
          <w:shd w:val="clear" w:color="auto" w:fill="FFFFFF"/>
        </w:rPr>
        <w:t>  деятельности, и мой опыт </w:t>
      </w:r>
      <w:r w:rsidRPr="00205DA9">
        <w:rPr>
          <w:rFonts w:ascii="Times New Roman" w:hAnsi="Times New Roman"/>
          <w:sz w:val="26"/>
          <w:szCs w:val="26"/>
          <w:shd w:val="clear" w:color="auto" w:fill="FFFFFF"/>
        </w:rPr>
        <w:t>будет полезен коллегам и родителям дошкольников.</w:t>
      </w:r>
    </w:p>
    <w:p w:rsidR="00EF377C" w:rsidRDefault="00EF377C" w:rsidP="00E57A55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Продолжая работу по этой теме, планирую расширить диапазон применения интеллектуальных карт в коррекционной работе с детьми с ОНР, уделить больше внимания  использованию интеллект-карт при развитии связной речи.</w:t>
      </w:r>
    </w:p>
    <w:p w:rsidR="00EF377C" w:rsidRPr="00205DA9" w:rsidRDefault="00EF377C" w:rsidP="00E57A55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E57A55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Pr="0078318F" w:rsidRDefault="00EF377C" w:rsidP="00E57A55">
      <w:pPr>
        <w:pStyle w:val="ListParagraph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78318F">
        <w:rPr>
          <w:rFonts w:ascii="Times New Roman" w:hAnsi="Times New Roman"/>
          <w:b/>
          <w:sz w:val="26"/>
          <w:szCs w:val="26"/>
        </w:rPr>
        <w:t>Литература:</w:t>
      </w:r>
    </w:p>
    <w:p w:rsidR="00EF377C" w:rsidRPr="008D0125" w:rsidRDefault="00EF377C" w:rsidP="00E57A55">
      <w:pPr>
        <w:spacing w:after="0"/>
        <w:ind w:firstLine="709"/>
        <w:contextualSpacing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1. </w:t>
      </w:r>
      <w:r w:rsidRPr="008D0125"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Акименко В.М. </w:t>
      </w:r>
      <w:r w:rsidRPr="008D0125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Развивающие технологии в логопедии.- Ростов-на-Дону,2011.</w:t>
      </w:r>
    </w:p>
    <w:p w:rsidR="00EF377C" w:rsidRPr="008D0125" w:rsidRDefault="00EF377C" w:rsidP="00E57A55">
      <w:pPr>
        <w:spacing w:after="0"/>
        <w:ind w:firstLine="709"/>
        <w:contextualSpacing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2. </w:t>
      </w:r>
      <w:r w:rsidRPr="008D0125"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>Акименко В.М.</w:t>
      </w:r>
      <w:r w:rsidRPr="008D0125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 xml:space="preserve"> Применение интеллектуальных карт в процессе обучения дошкольников. /Журнал Начальная школа, вып.7/12.</w:t>
      </w:r>
    </w:p>
    <w:p w:rsidR="00EF377C" w:rsidRPr="008D0125" w:rsidRDefault="00EF377C" w:rsidP="00E57A55">
      <w:pPr>
        <w:spacing w:after="0"/>
        <w:ind w:firstLine="709"/>
        <w:contextualSpacing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3. </w:t>
      </w:r>
      <w:r w:rsidRPr="008D0125"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Бьюзен Т. </w:t>
      </w:r>
      <w:r w:rsidRPr="008D0125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Супермышление</w:t>
      </w:r>
      <w:r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 xml:space="preserve"> </w:t>
      </w:r>
      <w:r w:rsidRPr="008D0125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/Тони и Барри Бьюзен. Минск,2008.</w:t>
      </w:r>
    </w:p>
    <w:p w:rsidR="00EF377C" w:rsidRDefault="00EF377C" w:rsidP="00E57A55">
      <w:pPr>
        <w:spacing w:after="0"/>
        <w:ind w:firstLine="709"/>
        <w:contextualSpacing/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4. </w:t>
      </w:r>
      <w:r w:rsidRPr="008D0125"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Жукова Н. С., </w:t>
      </w:r>
      <w:r w:rsidRPr="008D0125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Преодоление общего недоразвития речи /Жукова Н.С., Мастюкова Е.М., Филичева Т.Б. – Москва «Просвещение» ,1990.</w:t>
      </w:r>
    </w:p>
    <w:p w:rsidR="00EF377C" w:rsidRDefault="00EF377C" w:rsidP="00E57A55">
      <w:pPr>
        <w:spacing w:after="0"/>
        <w:ind w:firstLine="709"/>
        <w:contextualSpacing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5. Колчина Н.И. Использование ментальных карт в образовательном процессе в детском саду / Н.И. Колчина // Дошкольная педагогика. – 2016. - №10.</w:t>
      </w:r>
    </w:p>
    <w:p w:rsidR="00EF377C" w:rsidRPr="008D0125" w:rsidRDefault="00EF377C" w:rsidP="00E57A55">
      <w:pPr>
        <w:spacing w:after="0"/>
        <w:ind w:firstLine="709"/>
        <w:contextualSpacing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6. </w:t>
      </w:r>
      <w:r w:rsidRPr="008D0125"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Лалаева Р.И. </w:t>
      </w:r>
      <w:r w:rsidRPr="008D0125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Коррекция общего недоразвития речи у дошкольников</w:t>
      </w:r>
      <w:r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(</w:t>
      </w:r>
      <w:r w:rsidRPr="008D0125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формирование грамматического строя речи)/ Р.И.Лалаева, Н.В.Серебрякова. – СПб.,1999.</w:t>
      </w:r>
    </w:p>
    <w:p w:rsidR="00EF377C" w:rsidRPr="008D0125" w:rsidRDefault="00EF377C" w:rsidP="00E57A55">
      <w:pPr>
        <w:spacing w:after="0"/>
        <w:ind w:firstLine="709"/>
        <w:contextualSpacing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7. </w:t>
      </w:r>
      <w:r w:rsidRPr="008D0125"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Лопатина Л.В., Серебрякова Н.В. </w:t>
      </w:r>
      <w:r w:rsidRPr="008D0125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Преодоление речевых нарушений у дошкольников (коррекция стертой дизартрии). –</w:t>
      </w:r>
      <w:r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 xml:space="preserve"> </w:t>
      </w:r>
      <w:r w:rsidRPr="008D0125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СПб, 2001.</w:t>
      </w:r>
    </w:p>
    <w:p w:rsidR="00EF377C" w:rsidRPr="00DC7A04" w:rsidRDefault="00EF377C" w:rsidP="00E57A55">
      <w:pPr>
        <w:spacing w:after="0"/>
        <w:ind w:firstLine="709"/>
        <w:contextualSpacing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8. </w:t>
      </w:r>
      <w:r w:rsidRPr="00DC7A04">
        <w:rPr>
          <w:rFonts w:ascii="Times New Roman" w:hAnsi="Times New Roman"/>
          <w:i/>
          <w:iCs/>
          <w:color w:val="000000"/>
          <w:kern w:val="24"/>
          <w:sz w:val="26"/>
          <w:szCs w:val="26"/>
          <w:lang w:eastAsia="ru-RU"/>
        </w:rPr>
        <w:t xml:space="preserve">Попик С. Г. </w:t>
      </w:r>
      <w:r w:rsidRPr="00DC7A04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Познавательно-речевое развитие детей дошкольного возраста с использованием интеллектуальных карт [Текст] // Аспекты и тенденции педагогической науки: материалы I междунар. науч. конф. (г. Санкт-Пет</w:t>
      </w:r>
      <w:r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ербург, декабрь 2016 г.). — СПб</w:t>
      </w:r>
      <w:r w:rsidRPr="00DC7A04">
        <w:rPr>
          <w:rFonts w:ascii="Times New Roman" w:hAnsi="Times New Roman"/>
          <w:color w:val="000000"/>
          <w:kern w:val="24"/>
          <w:sz w:val="26"/>
          <w:szCs w:val="26"/>
          <w:lang w:eastAsia="ru-RU"/>
        </w:rPr>
        <w:t>: Свое издательство, 2016. — С. 63-65.</w:t>
      </w:r>
    </w:p>
    <w:p w:rsidR="00EF377C" w:rsidRDefault="00EF377C" w:rsidP="00E57A55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E57A55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E57A55">
      <w:pPr>
        <w:pStyle w:val="ListParagraph"/>
        <w:spacing w:after="0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7D5AEE">
        <w:rPr>
          <w:rFonts w:ascii="Times New Roman" w:hAnsi="Times New Roman"/>
          <w:b/>
          <w:sz w:val="26"/>
          <w:szCs w:val="26"/>
        </w:rPr>
        <w:t>Интернет-ресурсы:</w:t>
      </w:r>
    </w:p>
    <w:p w:rsidR="00EF377C" w:rsidRPr="007D5AEE" w:rsidRDefault="00EF377C" w:rsidP="00E57A55">
      <w:pPr>
        <w:pStyle w:val="ListParagraph"/>
        <w:spacing w:after="0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EF377C" w:rsidRPr="001E22C6" w:rsidRDefault="00EF377C" w:rsidP="00E57A55">
      <w:pPr>
        <w:spacing w:after="0"/>
        <w:ind w:firstLine="709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hyperlink r:id="rId5" w:history="1">
        <w:r w:rsidRPr="00380672">
          <w:rPr>
            <w:rStyle w:val="Hyperlink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  <w:lang w:val="en-US"/>
          </w:rPr>
          <w:t>http</w:t>
        </w:r>
        <w:r w:rsidRPr="001E22C6">
          <w:rPr>
            <w:rStyle w:val="Hyperlink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</w:rPr>
          <w:t>://</w:t>
        </w:r>
        <w:r w:rsidRPr="00380672">
          <w:rPr>
            <w:rStyle w:val="Hyperlink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  <w:lang w:val="en-US"/>
          </w:rPr>
          <w:t>www</w:t>
        </w:r>
        <w:r w:rsidRPr="001E22C6">
          <w:rPr>
            <w:rStyle w:val="Hyperlink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</w:rPr>
          <w:t>.</w:t>
        </w:r>
        <w:r w:rsidRPr="00380672">
          <w:rPr>
            <w:rStyle w:val="Hyperlink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  <w:lang w:val="en-US"/>
          </w:rPr>
          <w:t>mind</w:t>
        </w:r>
      </w:hyperlink>
      <w:r w:rsidRPr="00380672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map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r w:rsidRPr="00380672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ru</w:t>
      </w:r>
    </w:p>
    <w:p w:rsidR="00EF377C" w:rsidRPr="001E22C6" w:rsidRDefault="00EF377C" w:rsidP="00E57A55">
      <w:pPr>
        <w:spacing w:after="0"/>
        <w:ind w:firstLine="709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h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p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: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/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/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w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w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w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c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f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i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n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u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/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m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n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g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e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m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e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n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/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c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o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n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o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l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l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i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n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g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/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m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i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n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d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m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p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1E22C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s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h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m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l</w:t>
      </w:r>
      <w:r w:rsidRPr="001E22C6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</w:rPr>
        <w:t>​</w:t>
      </w:r>
    </w:p>
    <w:p w:rsidR="00EF377C" w:rsidRPr="007D5AEE" w:rsidRDefault="00EF377C" w:rsidP="00E57A55">
      <w:pPr>
        <w:spacing w:after="0"/>
        <w:ind w:firstLine="709"/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</w:pP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h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p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: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/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/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w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w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w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.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i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n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f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o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k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.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u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/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k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y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-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u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m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-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k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o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g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f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i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y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-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z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u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m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</w:p>
    <w:p w:rsidR="00EF377C" w:rsidRPr="007D5AEE" w:rsidRDefault="00EF377C" w:rsidP="00E57A55">
      <w:pPr>
        <w:spacing w:after="0"/>
        <w:ind w:firstLine="709"/>
        <w:rPr>
          <w:rFonts w:ascii="Times New Roman" w:hAnsi="Times New Roman"/>
          <w:sz w:val="26"/>
          <w:szCs w:val="26"/>
          <w:lang w:val="en-US"/>
        </w:rPr>
      </w:pP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h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p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: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/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/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b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e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s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h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d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s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k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i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y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.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u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/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i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n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d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e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x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/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i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n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e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l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l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e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k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-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k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t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y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-v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-o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b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r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z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o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v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a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n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i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i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/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0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-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3</w:t>
      </w:r>
      <w:r w:rsidRPr="007D5AEE">
        <w:rPr>
          <w:rFonts w:ascii="Arial Unicode MS" w:eastAsia="Arial Unicode MS" w:hAnsi="Arial Unicode MS" w:cs="Arial Unicode MS" w:hint="eastAsia"/>
          <w:color w:val="000000"/>
          <w:sz w:val="26"/>
          <w:szCs w:val="26"/>
          <w:shd w:val="clear" w:color="auto" w:fill="FFFFFF"/>
          <w:lang w:val="en-US"/>
        </w:rPr>
        <w:t>​</w:t>
      </w:r>
      <w:r w:rsidRPr="007D5AEE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3 </w:t>
      </w:r>
    </w:p>
    <w:p w:rsidR="00EF377C" w:rsidRPr="001A343B" w:rsidRDefault="00EF377C" w:rsidP="00DC7A04">
      <w:pPr>
        <w:ind w:firstLine="709"/>
        <w:rPr>
          <w:lang w:val="en-US"/>
        </w:rPr>
      </w:pPr>
    </w:p>
    <w:p w:rsidR="00EF377C" w:rsidRPr="00EB6093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  <w:lang w:val="en-US"/>
        </w:rPr>
      </w:pPr>
    </w:p>
    <w:p w:rsidR="00EF377C" w:rsidRDefault="00EF377C" w:rsidP="002E2F49">
      <w:pPr>
        <w:jc w:val="center"/>
        <w:rPr>
          <w:rFonts w:ascii="Times New Roman" w:hAnsi="Times New Roman"/>
          <w:sz w:val="26"/>
          <w:szCs w:val="26"/>
        </w:rPr>
      </w:pPr>
    </w:p>
    <w:p w:rsidR="00EF377C" w:rsidRPr="001E22C6" w:rsidRDefault="00EF377C" w:rsidP="002E2F49">
      <w:pPr>
        <w:jc w:val="center"/>
        <w:rPr>
          <w:rFonts w:ascii="Times New Roman" w:hAnsi="Times New Roman"/>
          <w:b/>
          <w:sz w:val="26"/>
          <w:szCs w:val="26"/>
        </w:rPr>
      </w:pPr>
    </w:p>
    <w:p w:rsidR="00EF377C" w:rsidRPr="00083952" w:rsidRDefault="00EF377C" w:rsidP="002E2F49">
      <w:pPr>
        <w:jc w:val="center"/>
        <w:rPr>
          <w:rFonts w:ascii="Times New Roman" w:hAnsi="Times New Roman"/>
          <w:b/>
          <w:sz w:val="26"/>
          <w:szCs w:val="26"/>
        </w:rPr>
      </w:pPr>
      <w:r w:rsidRPr="00083952">
        <w:rPr>
          <w:rFonts w:ascii="Times New Roman" w:hAnsi="Times New Roman"/>
          <w:b/>
          <w:sz w:val="26"/>
          <w:szCs w:val="26"/>
        </w:rPr>
        <w:t>ПРИЛОЖЕНИЕ</w:t>
      </w: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36"/>
          <w:szCs w:val="36"/>
        </w:rPr>
      </w:pP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36"/>
          <w:szCs w:val="36"/>
        </w:rPr>
      </w:pPr>
    </w:p>
    <w:p w:rsidR="00EF377C" w:rsidRPr="00083952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  <w:r w:rsidRPr="00083952">
        <w:rPr>
          <w:rFonts w:ascii="Times New Roman" w:hAnsi="Times New Roman"/>
          <w:b/>
          <w:sz w:val="26"/>
          <w:szCs w:val="26"/>
        </w:rPr>
        <w:t>Приложение №1</w:t>
      </w: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pict>
          <v:shape id="Рисунок 7" o:spid="_x0000_s1026" type="#_x0000_t75" alt="http://gdr-frg.ru/photos/vosstanovlenie-neyronov-kora-golovnogo-mozga-44740-large.jpg" style="position:absolute;left:0;text-align:left;margin-left:-7.45pt;margin-top:9.35pt;width:288.95pt;height:229.1pt;z-index:-251658240;visibility:visible">
            <v:imagedata r:id="rId6" o:title=""/>
          </v:shape>
        </w:pict>
      </w: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</w:p>
    <w:p w:rsidR="00EF377C" w:rsidRDefault="00EF377C" w:rsidP="002E2F49">
      <w:pPr>
        <w:pStyle w:val="ListParagraph"/>
        <w:ind w:left="0" w:firstLine="709"/>
        <w:jc w:val="right"/>
        <w:rPr>
          <w:rFonts w:ascii="Times New Roman" w:hAnsi="Times New Roman"/>
          <w:sz w:val="36"/>
          <w:szCs w:val="36"/>
        </w:rPr>
      </w:pPr>
      <w:r w:rsidRPr="00623877">
        <w:rPr>
          <w:noProof/>
          <w:lang w:eastAsia="ru-RU"/>
        </w:rPr>
        <w:pict>
          <v:shape id="Рисунок 3" o:spid="_x0000_i1026" type="#_x0000_t75" alt="http://www.all-tests.ru/wp-content/uploads/2013-02-12/intellekt-karta_4.jpg" style="width:312pt;height:238.5pt;visibility:visible">
            <v:imagedata r:id="rId7" o:title=""/>
          </v:shape>
        </w:pict>
      </w: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Pr="002E2F49" w:rsidRDefault="00EF377C" w:rsidP="002E2F49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2E2F49">
        <w:rPr>
          <w:rFonts w:ascii="Times New Roman" w:hAnsi="Times New Roman"/>
          <w:b/>
          <w:sz w:val="26"/>
          <w:szCs w:val="26"/>
        </w:rPr>
        <w:t>Параллель между организацией мышления посредством интеллектуальных карт и устройством человеческого мозга</w:t>
      </w: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083952">
      <w:pPr>
        <w:pStyle w:val="ListParagraph"/>
        <w:ind w:left="0" w:firstLine="709"/>
        <w:jc w:val="right"/>
        <w:rPr>
          <w:rFonts w:ascii="Times New Roman" w:hAnsi="Times New Roman"/>
          <w:sz w:val="26"/>
          <w:szCs w:val="26"/>
        </w:rPr>
      </w:pPr>
    </w:p>
    <w:p w:rsidR="00EF377C" w:rsidRPr="00083952" w:rsidRDefault="00EF377C" w:rsidP="00083952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  <w:r w:rsidRPr="00083952">
        <w:rPr>
          <w:rFonts w:ascii="Times New Roman" w:hAnsi="Times New Roman"/>
          <w:b/>
          <w:sz w:val="26"/>
          <w:szCs w:val="26"/>
        </w:rPr>
        <w:t>Приложение №2</w:t>
      </w: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083952">
      <w:pPr>
        <w:pStyle w:val="ListParagraph"/>
        <w:ind w:left="0"/>
        <w:jc w:val="center"/>
        <w:rPr>
          <w:rFonts w:ascii="Times New Roman" w:hAnsi="Times New Roman"/>
          <w:sz w:val="26"/>
          <w:szCs w:val="26"/>
        </w:rPr>
      </w:pPr>
      <w:r w:rsidRPr="00623877">
        <w:rPr>
          <w:noProof/>
          <w:lang w:eastAsia="ru-RU"/>
        </w:rPr>
        <w:pict>
          <v:shape id="Содержимое 3" o:spid="_x0000_i1027" type="#_x0000_t75" alt="http://golmozg.ru/wp-content/uploads/2016/07/funkcionalnaya-asimmetriya-mozga2.jpg" style="width:312.75pt;height:219pt;visibility:visible">
            <v:imagedata r:id="rId8" o:title=""/>
          </v:shape>
        </w:pict>
      </w: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23877">
        <w:rPr>
          <w:noProof/>
          <w:lang w:eastAsia="ru-RU"/>
        </w:rPr>
        <w:pict>
          <v:shape id="Рисунок 4" o:spid="_x0000_i1028" type="#_x0000_t75" alt="http://filling-form.ru/pars_docs/refs/32/31504/31504_html_4f67cfb7.png" style="width:381pt;height:294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">
            <v:imagedata r:id="rId9" o:title="" croptop="-214f" cropbottom="-653f" cropleft="-87f" cropright="-591f"/>
            <o:lock v:ext="edit" aspectratio="f"/>
          </v:shape>
        </w:pict>
      </w:r>
    </w:p>
    <w:p w:rsidR="00EF377C" w:rsidRDefault="00EF377C" w:rsidP="00083952">
      <w:pPr>
        <w:pStyle w:val="ListParagraph"/>
        <w:ind w:left="0" w:firstLine="709"/>
        <w:jc w:val="center"/>
        <w:rPr>
          <w:rFonts w:ascii="Times New Roman" w:hAnsi="Times New Roman"/>
          <w:sz w:val="26"/>
          <w:szCs w:val="26"/>
        </w:rPr>
      </w:pPr>
    </w:p>
    <w:p w:rsidR="00EF377C" w:rsidRDefault="00EF377C" w:rsidP="00083952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Отличительное свойство методики интеллект-карт – </w:t>
      </w:r>
    </w:p>
    <w:p w:rsidR="00EF377C" w:rsidRPr="00083952" w:rsidRDefault="00EF377C" w:rsidP="00083952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привлечение в процесс усвоения информации обоих полушарий головного мозга</w:t>
      </w:r>
    </w:p>
    <w:p w:rsidR="00EF377C" w:rsidRDefault="00EF377C" w:rsidP="00F04235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F04235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F04235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F04235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F04235" w:rsidRDefault="00EF377C" w:rsidP="00F04235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  <w:r w:rsidRPr="00F04235">
        <w:rPr>
          <w:rFonts w:ascii="Times New Roman" w:hAnsi="Times New Roman"/>
          <w:b/>
          <w:sz w:val="26"/>
          <w:szCs w:val="26"/>
        </w:rPr>
        <w:t>Приложение №3</w:t>
      </w:r>
    </w:p>
    <w:p w:rsidR="00EF377C" w:rsidRDefault="00EF377C" w:rsidP="002618E1">
      <w:pPr>
        <w:pStyle w:val="ListParagraph"/>
        <w:ind w:left="0"/>
        <w:rPr>
          <w:rFonts w:ascii="Times New Roman" w:hAnsi="Times New Roman"/>
          <w:sz w:val="26"/>
          <w:szCs w:val="26"/>
          <w:lang w:val="en-US"/>
        </w:rPr>
      </w:pPr>
      <w:r w:rsidRPr="0020780B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2" o:spid="_x0000_i1029" type="#_x0000_t75" style="width:273.75pt;height:205.5pt;visibility:visible">
            <v:imagedata r:id="rId10" o:title=""/>
          </v:shape>
        </w:pict>
      </w:r>
    </w:p>
    <w:p w:rsidR="00EF377C" w:rsidRPr="002618E1" w:rsidRDefault="00EF377C" w:rsidP="00C93D08">
      <w:pPr>
        <w:pStyle w:val="ListParagraph"/>
        <w:ind w:left="0"/>
        <w:jc w:val="center"/>
        <w:rPr>
          <w:rFonts w:ascii="Times New Roman" w:hAnsi="Times New Roman"/>
          <w:sz w:val="26"/>
          <w:szCs w:val="26"/>
          <w:lang w:val="en-US"/>
        </w:rPr>
      </w:pPr>
    </w:p>
    <w:p w:rsidR="00EF377C" w:rsidRDefault="00EF377C" w:rsidP="002618E1">
      <w:pPr>
        <w:pStyle w:val="ListParagraph"/>
        <w:ind w:left="0"/>
        <w:jc w:val="right"/>
        <w:rPr>
          <w:rFonts w:ascii="Times New Roman" w:hAnsi="Times New Roman"/>
          <w:sz w:val="26"/>
          <w:szCs w:val="26"/>
        </w:rPr>
      </w:pPr>
      <w:r w:rsidRPr="0020780B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2" o:spid="_x0000_i1030" type="#_x0000_t75" style="width:296.25pt;height:213pt;visibility:visible">
            <v:imagedata r:id="rId11" o:title="" croptop="4416f" cropbottom="3973f" cropleft="3794f" cropright="966f"/>
          </v:shape>
        </w:pict>
      </w:r>
    </w:p>
    <w:p w:rsidR="00EF377C" w:rsidRDefault="00EF377C" w:rsidP="00271913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 w:rsidRPr="00C96B9C">
        <w:rPr>
          <w:rFonts w:ascii="Times New Roman" w:hAnsi="Times New Roman"/>
          <w:b/>
          <w:sz w:val="26"/>
          <w:szCs w:val="26"/>
        </w:rPr>
        <w:t>Формирование фонематических умений</w:t>
      </w: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102D90">
      <w:pPr>
        <w:pStyle w:val="ListParagraph"/>
        <w:ind w:left="0"/>
        <w:jc w:val="center"/>
        <w:rPr>
          <w:rFonts w:ascii="Times New Roman" w:hAnsi="Times New Roman"/>
          <w:sz w:val="26"/>
          <w:szCs w:val="26"/>
        </w:rPr>
      </w:pPr>
      <w:r w:rsidRPr="0020780B">
        <w:rPr>
          <w:rFonts w:ascii="Times New Roman" w:hAnsi="Times New Roman"/>
          <w:noProof/>
          <w:sz w:val="26"/>
          <w:szCs w:val="26"/>
          <w:lang w:eastAsia="ru-RU"/>
        </w:rPr>
        <w:pict>
          <v:shape id="_x0000_i1031" type="#_x0000_t75" style="width:306pt;height:219pt;visibility:visible">
            <v:imagedata r:id="rId12" o:title="" croptop="2399f" cropbottom="3544f" cropleft="2882f" cropright="748f"/>
          </v:shape>
        </w:pict>
      </w:r>
    </w:p>
    <w:p w:rsidR="00EF377C" w:rsidRDefault="00EF377C" w:rsidP="001E22C6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Интеллект-карта для автоматизации звука [Ш]</w:t>
      </w: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sz w:val="26"/>
          <w:szCs w:val="26"/>
        </w:rPr>
        <w:t>Приложение №</w:t>
      </w:r>
      <w:r>
        <w:rPr>
          <w:rFonts w:ascii="Times New Roman" w:hAnsi="Times New Roman"/>
          <w:b/>
          <w:sz w:val="26"/>
          <w:szCs w:val="26"/>
          <w:lang w:val="en-US"/>
        </w:rPr>
        <w:t>4</w:t>
      </w: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  <w:lang w:val="en-US"/>
        </w:rPr>
      </w:pPr>
    </w:p>
    <w:p w:rsidR="00EF377C" w:rsidRPr="00F04235" w:rsidRDefault="00EF377C" w:rsidP="00265DD2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6" o:spid="_x0000_i1032" type="#_x0000_t75" style="width:426pt;height:319.5pt;visibility:visible">
            <v:imagedata r:id="rId13" o:title="" croptop="3229f" cropbottom="2034f" cropleft="3312f" cropright="2584f"/>
          </v:shape>
        </w:pict>
      </w:r>
    </w:p>
    <w:p w:rsidR="00EF377C" w:rsidRDefault="00EF377C" w:rsidP="00205DA9">
      <w:pPr>
        <w:pStyle w:val="ListParagraph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EF377C" w:rsidRDefault="00EF377C" w:rsidP="009B38FB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Развитие лексики</w:t>
      </w:r>
    </w:p>
    <w:p w:rsidR="00EF377C" w:rsidRPr="00C96B9C" w:rsidRDefault="00EF377C" w:rsidP="009B38FB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(усвоение многозначности слов)</w:t>
      </w: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Pr="009B38FB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1E22C6">
      <w:pPr>
        <w:pStyle w:val="ListParagraph"/>
        <w:ind w:left="0"/>
        <w:rPr>
          <w:rFonts w:ascii="Times New Roman" w:hAnsi="Times New Roman"/>
          <w:b/>
          <w:sz w:val="26"/>
          <w:szCs w:val="26"/>
        </w:rPr>
      </w:pPr>
    </w:p>
    <w:p w:rsidR="00EF377C" w:rsidRDefault="00EF377C" w:rsidP="001E22C6">
      <w:pPr>
        <w:pStyle w:val="ListParagraph"/>
        <w:ind w:left="0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Приложение №5</w:t>
      </w:r>
    </w:p>
    <w:p w:rsidR="00EF377C" w:rsidRPr="009B38FB" w:rsidRDefault="00EF377C" w:rsidP="00C96B9C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Pr="00D638DB" w:rsidRDefault="00EF377C" w:rsidP="0063496E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9" o:spid="_x0000_i1033" type="#_x0000_t75" style="width:474pt;height:325.5pt;visibility:visible">
            <v:imagedata r:id="rId14" o:title="" croptop="9686f" cropbottom="4835f" cropleft="5650f" cropright="3794f"/>
          </v:shape>
        </w:pict>
      </w:r>
    </w:p>
    <w:p w:rsidR="00EF377C" w:rsidRDefault="00EF377C" w:rsidP="00C96B9C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Формирование грамматического строя</w:t>
      </w:r>
    </w:p>
    <w:p w:rsidR="00EF377C" w:rsidRDefault="00EF377C" w:rsidP="00C96B9C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(работа над предложно-падежными конструкциями)</w:t>
      </w:r>
    </w:p>
    <w:p w:rsidR="00EF377C" w:rsidRDefault="00EF377C" w:rsidP="00C96B9C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Приложение №6</w:t>
      </w: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Развитие связной речи</w:t>
      </w:r>
    </w:p>
    <w:p w:rsidR="00EF377C" w:rsidRPr="00205DA9" w:rsidRDefault="00EF377C" w:rsidP="00492D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Рассказ 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«Хитрый огурчик»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EF377C" w:rsidRDefault="00EF377C" w:rsidP="00492D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«</w:t>
      </w:r>
      <w:r w:rsidRPr="00205D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Ребята помогали бабушке поливать в огороде овощи: свеклу, морковь, капусту. Наташа  поливала из бутылочки огурчики. А потом все ребята уехали в лагерь. Наташа торопилась и забыла на грядке свою бутылочку. Лежала бутылочка горлышком к цветущим огурцам. В конце лета вернулись ребята, пошли на огород. Ой, сколько плодов здесь выросло! И красная свекла, и зеленая капуста, и желтые тыквы! Увидела Наташа забытую бутылочку, а  в ней вырос огурчик. Как такой большой огурец мог влезть в узкое горлышко бутылки? Сидит хитрец не говорит. А вы догадались?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»</w:t>
      </w:r>
    </w:p>
    <w:p w:rsidR="00EF377C" w:rsidRPr="00205DA9" w:rsidRDefault="00EF377C" w:rsidP="00303CDA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Алгоритм работы по пересказу рассказа с применением интеллектуальной карты:</w:t>
      </w:r>
    </w:p>
    <w:p w:rsidR="00EF377C" w:rsidRPr="00303CDA" w:rsidRDefault="00EF377C" w:rsidP="00303CD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303CDA">
        <w:rPr>
          <w:rFonts w:ascii="Times New Roman" w:hAnsi="Times New Roman"/>
          <w:sz w:val="26"/>
          <w:szCs w:val="26"/>
          <w:shd w:val="clear" w:color="auto" w:fill="FFFFFF"/>
        </w:rPr>
        <w:t xml:space="preserve"> 1.Чтение рассказа. </w:t>
      </w:r>
    </w:p>
    <w:p w:rsidR="00EF377C" w:rsidRPr="00303CDA" w:rsidRDefault="00EF377C" w:rsidP="00303CD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303CDA">
        <w:rPr>
          <w:rFonts w:ascii="Times New Roman" w:hAnsi="Times New Roman"/>
          <w:sz w:val="26"/>
          <w:szCs w:val="26"/>
          <w:shd w:val="clear" w:color="auto" w:fill="FFFFFF"/>
        </w:rPr>
        <w:t xml:space="preserve"> 2.Уточнение значения слов (лагерь, хитрец). </w:t>
      </w:r>
    </w:p>
    <w:p w:rsidR="00EF377C" w:rsidRPr="00303CDA" w:rsidRDefault="00EF377C" w:rsidP="00303CD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303CDA">
        <w:rPr>
          <w:rFonts w:ascii="Times New Roman" w:hAnsi="Times New Roman"/>
          <w:sz w:val="26"/>
          <w:szCs w:val="26"/>
          <w:shd w:val="clear" w:color="auto" w:fill="FFFFFF"/>
        </w:rPr>
        <w:t xml:space="preserve"> 3.Ответы на вопросы по тексту с помощью интеллект-карты.</w:t>
      </w:r>
    </w:p>
    <w:p w:rsidR="00EF377C" w:rsidRPr="0026040C" w:rsidRDefault="00EF377C" w:rsidP="00303CDA">
      <w:pPr>
        <w:spacing w:after="0" w:line="240" w:lineRule="auto"/>
        <w:ind w:firstLine="709"/>
        <w:jc w:val="both"/>
        <w:rPr>
          <w:rFonts w:ascii="Times New Roman" w:hAnsi="Times New Roman"/>
          <w:color w:val="C00000"/>
          <w:sz w:val="26"/>
          <w:szCs w:val="26"/>
          <w:shd w:val="clear" w:color="auto" w:fill="FFFFFF"/>
        </w:rPr>
      </w:pPr>
      <w:r w:rsidRPr="00303CDA">
        <w:rPr>
          <w:rFonts w:ascii="Times New Roman" w:hAnsi="Times New Roman"/>
          <w:sz w:val="26"/>
          <w:szCs w:val="26"/>
          <w:shd w:val="clear" w:color="auto" w:fill="FFFFFF"/>
        </w:rPr>
        <w:t xml:space="preserve"> 4. Пересказ.</w:t>
      </w:r>
    </w:p>
    <w:p w:rsidR="00EF377C" w:rsidRPr="0026040C" w:rsidRDefault="00EF377C" w:rsidP="00303CDA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EF377C" w:rsidRPr="00205DA9" w:rsidRDefault="00EF377C" w:rsidP="00492D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EF377C" w:rsidRDefault="00EF377C" w:rsidP="00290B7E">
      <w:pPr>
        <w:pStyle w:val="ListParagraph"/>
        <w:ind w:left="0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10" o:spid="_x0000_i1034" type="#_x0000_t75" style="width:444pt;height:305.25pt;visibility:visible">
            <v:imagedata r:id="rId15" o:title="" croptop="6563f" cropbottom="1384f" cropright="2018f"/>
          </v:shape>
        </w:pict>
      </w:r>
    </w:p>
    <w:p w:rsidR="00EF377C" w:rsidRPr="00F04235" w:rsidRDefault="00EF377C" w:rsidP="00C96B9C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96B9C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Приложение №7</w:t>
      </w:r>
    </w:p>
    <w:p w:rsidR="00EF377C" w:rsidRDefault="00EF377C" w:rsidP="00F0423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 w:rsidRPr="00101D57">
        <w:rPr>
          <w:rFonts w:ascii="Times New Roman" w:hAnsi="Times New Roman"/>
          <w:b/>
          <w:i/>
          <w:sz w:val="26"/>
          <w:szCs w:val="26"/>
        </w:rPr>
        <w:t>Тема проекта:</w:t>
      </w:r>
      <w:r>
        <w:rPr>
          <w:rFonts w:ascii="Times New Roman" w:hAnsi="Times New Roman"/>
          <w:sz w:val="26"/>
          <w:szCs w:val="26"/>
        </w:rPr>
        <w:t xml:space="preserve"> «Зима. Зимние забавы».</w:t>
      </w:r>
    </w:p>
    <w:p w:rsidR="00EF377C" w:rsidRDefault="00EF377C" w:rsidP="00F0423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 w:rsidRPr="00101D57">
        <w:rPr>
          <w:rFonts w:ascii="Times New Roman" w:hAnsi="Times New Roman"/>
          <w:b/>
          <w:i/>
          <w:sz w:val="26"/>
          <w:szCs w:val="26"/>
        </w:rPr>
        <w:t>Вид проекта:</w:t>
      </w:r>
      <w:r>
        <w:rPr>
          <w:rFonts w:ascii="Times New Roman" w:hAnsi="Times New Roman"/>
          <w:sz w:val="26"/>
          <w:szCs w:val="26"/>
        </w:rPr>
        <w:t xml:space="preserve"> детский.</w:t>
      </w:r>
    </w:p>
    <w:p w:rsidR="00EF377C" w:rsidRDefault="00EF377C" w:rsidP="00F0423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 w:rsidRPr="00101D57">
        <w:rPr>
          <w:rFonts w:ascii="Times New Roman" w:hAnsi="Times New Roman"/>
          <w:b/>
          <w:i/>
          <w:sz w:val="26"/>
          <w:szCs w:val="26"/>
        </w:rPr>
        <w:t>Тип проекта:</w:t>
      </w:r>
      <w:r>
        <w:rPr>
          <w:rFonts w:ascii="Times New Roman" w:hAnsi="Times New Roman"/>
          <w:sz w:val="26"/>
          <w:szCs w:val="26"/>
        </w:rPr>
        <w:t xml:space="preserve"> познавательно-творческий коррекционной направленности.</w:t>
      </w:r>
    </w:p>
    <w:p w:rsidR="00EF377C" w:rsidRPr="00101D57" w:rsidRDefault="00EF377C" w:rsidP="00F04235">
      <w:pPr>
        <w:pStyle w:val="ListParagraph"/>
        <w:ind w:left="0"/>
        <w:jc w:val="both"/>
        <w:rPr>
          <w:rFonts w:ascii="Times New Roman" w:hAnsi="Times New Roman"/>
          <w:b/>
          <w:i/>
          <w:sz w:val="26"/>
          <w:szCs w:val="26"/>
        </w:rPr>
      </w:pPr>
      <w:r w:rsidRPr="00101D57">
        <w:rPr>
          <w:rFonts w:ascii="Times New Roman" w:hAnsi="Times New Roman"/>
          <w:b/>
          <w:i/>
          <w:sz w:val="26"/>
          <w:szCs w:val="26"/>
        </w:rPr>
        <w:t>Цель:</w:t>
      </w:r>
      <w:r w:rsidRPr="005D26F5">
        <w:rPr>
          <w:rFonts w:ascii="Times New Roman" w:hAnsi="Times New Roman"/>
          <w:color w:val="000000"/>
          <w:sz w:val="26"/>
          <w:szCs w:val="26"/>
        </w:rPr>
        <w:t xml:space="preserve">коллективное </w:t>
      </w:r>
      <w:r w:rsidRPr="005D26F5">
        <w:rPr>
          <w:rFonts w:ascii="Times New Roman" w:hAnsi="Times New Roman"/>
          <w:sz w:val="26"/>
          <w:szCs w:val="26"/>
        </w:rPr>
        <w:t>создание интеллектуальной карты «Зима», направленной на закрепление полученных знаний</w:t>
      </w:r>
      <w:r w:rsidRPr="00492D6D">
        <w:rPr>
          <w:rFonts w:ascii="Times New Roman" w:hAnsi="Times New Roman"/>
          <w:sz w:val="26"/>
          <w:szCs w:val="26"/>
          <w:shd w:val="clear" w:color="auto" w:fill="F4F4F4"/>
        </w:rPr>
        <w:t>.</w:t>
      </w:r>
    </w:p>
    <w:p w:rsidR="00EF377C" w:rsidRPr="00101D57" w:rsidRDefault="00EF377C" w:rsidP="00492D6D">
      <w:pPr>
        <w:pStyle w:val="ListParagraph"/>
        <w:spacing w:after="0"/>
        <w:ind w:left="0"/>
        <w:jc w:val="both"/>
        <w:rPr>
          <w:rFonts w:ascii="Times New Roman" w:hAnsi="Times New Roman"/>
          <w:b/>
          <w:i/>
          <w:sz w:val="26"/>
          <w:szCs w:val="26"/>
        </w:rPr>
      </w:pPr>
      <w:r w:rsidRPr="00101D57">
        <w:rPr>
          <w:rFonts w:ascii="Times New Roman" w:hAnsi="Times New Roman"/>
          <w:b/>
          <w:i/>
          <w:sz w:val="26"/>
          <w:szCs w:val="26"/>
        </w:rPr>
        <w:t>Задачи: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i/>
          <w:sz w:val="26"/>
          <w:szCs w:val="26"/>
        </w:rPr>
      </w:pPr>
      <w:r w:rsidRPr="005D26F5">
        <w:rPr>
          <w:i/>
          <w:sz w:val="26"/>
          <w:szCs w:val="26"/>
        </w:rPr>
        <w:t>коррекционно-обучающие: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sz w:val="26"/>
          <w:szCs w:val="26"/>
        </w:rPr>
      </w:pPr>
      <w:r w:rsidRPr="005D26F5">
        <w:rPr>
          <w:sz w:val="26"/>
          <w:szCs w:val="26"/>
        </w:rPr>
        <w:t>- расширять и активизировать словарь по данной теме;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sz w:val="26"/>
          <w:szCs w:val="26"/>
        </w:rPr>
      </w:pPr>
      <w:r w:rsidRPr="005D26F5">
        <w:rPr>
          <w:sz w:val="26"/>
          <w:szCs w:val="26"/>
        </w:rPr>
        <w:t>- формировать лексико-грамматические категории;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sz w:val="26"/>
          <w:szCs w:val="26"/>
        </w:rPr>
      </w:pPr>
      <w:r w:rsidRPr="005D26F5">
        <w:rPr>
          <w:sz w:val="26"/>
          <w:szCs w:val="26"/>
        </w:rPr>
        <w:t>- автоматизировать поставленные звуки в самостоятельной речи детей;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sz w:val="26"/>
          <w:szCs w:val="26"/>
        </w:rPr>
      </w:pPr>
      <w:r w:rsidRPr="005D26F5">
        <w:rPr>
          <w:sz w:val="26"/>
          <w:szCs w:val="26"/>
        </w:rPr>
        <w:t>- расширять и углублять знания детей о живой и неживой природе родного края зимой;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i/>
          <w:sz w:val="26"/>
          <w:szCs w:val="26"/>
        </w:rPr>
      </w:pPr>
      <w:r w:rsidRPr="005D26F5">
        <w:rPr>
          <w:i/>
          <w:sz w:val="26"/>
          <w:szCs w:val="26"/>
        </w:rPr>
        <w:t>развивающие: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sz w:val="26"/>
          <w:szCs w:val="26"/>
        </w:rPr>
      </w:pPr>
      <w:r w:rsidRPr="005D26F5">
        <w:rPr>
          <w:sz w:val="26"/>
          <w:szCs w:val="26"/>
        </w:rPr>
        <w:t>- развивать связную речь, ее выразительность;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sz w:val="26"/>
          <w:szCs w:val="26"/>
        </w:rPr>
      </w:pPr>
      <w:r w:rsidRPr="005D26F5">
        <w:rPr>
          <w:sz w:val="26"/>
          <w:szCs w:val="26"/>
        </w:rPr>
        <w:t>- развивать мышление, память, внимание;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sz w:val="26"/>
          <w:szCs w:val="26"/>
        </w:rPr>
      </w:pPr>
      <w:r w:rsidRPr="005D26F5">
        <w:rPr>
          <w:sz w:val="26"/>
          <w:szCs w:val="26"/>
        </w:rPr>
        <w:t>- развивать мелкую моторику;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sz w:val="26"/>
          <w:szCs w:val="26"/>
        </w:rPr>
      </w:pPr>
      <w:r w:rsidRPr="005D26F5">
        <w:rPr>
          <w:sz w:val="26"/>
          <w:szCs w:val="26"/>
        </w:rPr>
        <w:t>- развивать творческие способности детей;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sz w:val="26"/>
          <w:szCs w:val="26"/>
        </w:rPr>
      </w:pPr>
      <w:r w:rsidRPr="005D26F5">
        <w:rPr>
          <w:sz w:val="26"/>
          <w:szCs w:val="26"/>
        </w:rPr>
        <w:t>- развивать самостоятельность и активность;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i/>
          <w:sz w:val="26"/>
          <w:szCs w:val="26"/>
        </w:rPr>
      </w:pPr>
      <w:r w:rsidRPr="005D26F5">
        <w:rPr>
          <w:i/>
          <w:sz w:val="26"/>
          <w:szCs w:val="26"/>
        </w:rPr>
        <w:t>воспитательные:</w:t>
      </w:r>
    </w:p>
    <w:p w:rsidR="00EF377C" w:rsidRPr="005D26F5" w:rsidRDefault="00EF377C" w:rsidP="005D26F5">
      <w:pPr>
        <w:pStyle w:val="NormalWeb"/>
        <w:spacing w:before="0" w:beforeAutospacing="0" w:after="0" w:afterAutospacing="0"/>
        <w:ind w:left="-567" w:firstLine="709"/>
        <w:rPr>
          <w:sz w:val="26"/>
          <w:szCs w:val="26"/>
        </w:rPr>
      </w:pPr>
      <w:r w:rsidRPr="005D26F5">
        <w:rPr>
          <w:sz w:val="26"/>
          <w:szCs w:val="26"/>
        </w:rPr>
        <w:t>-воспитывать любовь, бережное отношение к природе;</w:t>
      </w:r>
    </w:p>
    <w:p w:rsidR="00EF377C" w:rsidRDefault="00EF377C" w:rsidP="005D26F5">
      <w:pPr>
        <w:pStyle w:val="NormalWeb"/>
        <w:spacing w:before="0" w:beforeAutospacing="0" w:after="0" w:afterAutospacing="0"/>
        <w:ind w:left="-567" w:firstLine="709"/>
        <w:rPr>
          <w:color w:val="000000"/>
          <w:sz w:val="26"/>
          <w:szCs w:val="26"/>
          <w:shd w:val="clear" w:color="auto" w:fill="FFFFFF"/>
        </w:rPr>
      </w:pPr>
      <w:r w:rsidRPr="005D26F5">
        <w:rPr>
          <w:sz w:val="26"/>
          <w:szCs w:val="26"/>
        </w:rPr>
        <w:t>- воспитывать чувство коллективизма.</w:t>
      </w:r>
    </w:p>
    <w:p w:rsidR="00EF377C" w:rsidRDefault="00EF377C" w:rsidP="005D26F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EF377C" w:rsidRPr="00205DA9" w:rsidRDefault="00EF377C" w:rsidP="005D26F5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EF377C" w:rsidRDefault="00EF377C" w:rsidP="00F0423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 w:rsidRPr="0020780B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1" o:spid="_x0000_i1035" type="#_x0000_t75" style="width:310.5pt;height:233.25pt;visibility:visible">
            <v:imagedata r:id="rId16" o:title="" croptop="543f"/>
          </v:shape>
        </w:pict>
      </w:r>
    </w:p>
    <w:p w:rsidR="00EF377C" w:rsidRPr="00F04235" w:rsidRDefault="00EF377C" w:rsidP="00A34271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Интеллектуальная карта как продукт проектной деятельности</w:t>
      </w:r>
    </w:p>
    <w:p w:rsidR="00EF377C" w:rsidRDefault="00EF377C" w:rsidP="003C78AA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3C78AA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3C78AA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3C78AA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3C78AA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3C78AA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3C78AA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Приложение №8</w:t>
      </w:r>
    </w:p>
    <w:p w:rsidR="00EF377C" w:rsidRDefault="00EF377C" w:rsidP="003C78AA">
      <w:pPr>
        <w:pStyle w:val="ListParagraph"/>
        <w:ind w:left="0"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D19D1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13" o:spid="_x0000_i1036" type="#_x0000_t75" style="width:392.25pt;height:284.25pt;visibility:visible">
            <v:imagedata r:id="rId17" o:title="" croptop="1397f" cropbottom="1064f" cropright="407f"/>
          </v:shape>
        </w:pict>
      </w:r>
    </w:p>
    <w:p w:rsidR="00EF377C" w:rsidRDefault="00EF377C" w:rsidP="00CD19D1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D19D1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14" o:spid="_x0000_i1037" type="#_x0000_t75" style="width:435.75pt;height:297.75pt;visibility:visible">
            <v:imagedata r:id="rId18" o:title="" croptop="2370f" cropbottom="6448f" cropleft="2584f" cropright="1939f"/>
          </v:shape>
        </w:pict>
      </w:r>
    </w:p>
    <w:p w:rsidR="00EF377C" w:rsidRDefault="00EF377C" w:rsidP="00B721AD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Создание интеллектуальных карт по теме «Овощи»</w:t>
      </w:r>
    </w:p>
    <w:p w:rsidR="00EF377C" w:rsidRPr="00F04235" w:rsidRDefault="00EF377C" w:rsidP="00B721AD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(взаимодействие с родителями)</w:t>
      </w:r>
    </w:p>
    <w:p w:rsidR="00EF377C" w:rsidRDefault="00EF377C" w:rsidP="00CD19D1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D19D1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15" o:spid="_x0000_i1038" type="#_x0000_t75" style="width:469.5pt;height:246pt;visibility:visible">
            <v:imagedata r:id="rId19" o:title="" croptop="8930f" cropbottom="12152f" cropleft="1369f" cropright="1208f"/>
          </v:shape>
        </w:pict>
      </w:r>
    </w:p>
    <w:p w:rsidR="00EF377C" w:rsidRDefault="00EF377C" w:rsidP="00CD19D1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D19D1">
      <w:pPr>
        <w:pStyle w:val="ListParagraph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16" o:spid="_x0000_i1039" type="#_x0000_t75" style="width:450.75pt;height:324pt;visibility:visible">
            <v:imagedata r:id="rId20" o:title="" croptop="6244f" cropbottom="6236f" cropleft="3715f" cropright="5810f"/>
          </v:shape>
        </w:pict>
      </w:r>
    </w:p>
    <w:p w:rsidR="00EF377C" w:rsidRDefault="00EF377C" w:rsidP="003C78AA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EF377C" w:rsidRDefault="00EF377C" w:rsidP="003C78AA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Создание интеллектуальных картпо теме «Овощи»</w:t>
      </w:r>
    </w:p>
    <w:p w:rsidR="00EF377C" w:rsidRPr="00F04235" w:rsidRDefault="00EF377C" w:rsidP="003C78AA">
      <w:pPr>
        <w:pStyle w:val="ListParagraph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(взаимодействие с родителями)</w:t>
      </w:r>
    </w:p>
    <w:p w:rsidR="00EF377C" w:rsidRDefault="00EF377C" w:rsidP="00FC5471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EF377C" w:rsidRDefault="00EF377C" w:rsidP="00FC5471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EF377C" w:rsidRDefault="00EF377C" w:rsidP="00FC5471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EF377C" w:rsidRDefault="00EF377C" w:rsidP="00FC5471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EF377C" w:rsidRDefault="00EF377C" w:rsidP="00FC5471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  <w:sectPr w:rsidR="00EF377C" w:rsidSect="00F41940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EF377C" w:rsidRDefault="00EF377C" w:rsidP="00CD19D1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Приложение №9</w:t>
      </w:r>
    </w:p>
    <w:p w:rsidR="00EF377C" w:rsidRDefault="00EF377C" w:rsidP="00CD19D1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DD15BB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22" o:spid="_x0000_i1040" type="#_x0000_t75" style="width:414pt;height:310.5pt;visibility:visible">
            <v:imagedata r:id="rId21" o:title=""/>
          </v:shape>
        </w:pict>
      </w:r>
    </w:p>
    <w:p w:rsidR="00EF377C" w:rsidRDefault="00EF377C" w:rsidP="00CD19D1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8F0CF2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23" o:spid="_x0000_i1041" type="#_x0000_t75" style="width:459.75pt;height:322.5pt;visibility:visible">
            <v:imagedata r:id="rId22" o:title="" croptop="2799f" cropbottom="5907f" cropleft="2983f" cropright="2423f"/>
          </v:shape>
        </w:pict>
      </w:r>
    </w:p>
    <w:p w:rsidR="00EF377C" w:rsidRDefault="00EF377C" w:rsidP="0063377C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63377C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Сбор информации о предмете или объекте</w:t>
      </w:r>
    </w:p>
    <w:p w:rsidR="00EF377C" w:rsidRDefault="00EF377C" w:rsidP="0063377C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63377C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Приложение №10</w:t>
      </w:r>
    </w:p>
    <w:p w:rsidR="00EF377C" w:rsidRDefault="00EF377C" w:rsidP="0063377C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63377C">
      <w:pPr>
        <w:spacing w:after="0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17" o:spid="_x0000_i1042" type="#_x0000_t75" style="width:246pt;height:183pt;visibility:visible">
            <v:imagedata r:id="rId23" o:title=""/>
          </v:shape>
        </w:pict>
      </w:r>
    </w:p>
    <w:p w:rsidR="00EF377C" w:rsidRDefault="00EF377C" w:rsidP="007A0955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7A0955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18" o:spid="_x0000_i1043" type="#_x0000_t75" style="width:236.25pt;height:175.5pt;visibility:visible">
            <v:imagedata r:id="rId24" o:title=""/>
          </v:shape>
        </w:pict>
      </w:r>
    </w:p>
    <w:p w:rsidR="00EF377C" w:rsidRDefault="00EF377C" w:rsidP="007A0955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63377C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20780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19" o:spid="_x0000_i1044" type="#_x0000_t75" style="width:417pt;height:288.75pt;visibility:visible">
            <v:imagedata r:id="rId25" o:title="" croptop="7000f" cropright="806f"/>
          </v:shape>
        </w:pict>
      </w:r>
    </w:p>
    <w:p w:rsidR="00EF377C" w:rsidRDefault="00EF377C" w:rsidP="0063377C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Закрепление и обобщение информации</w:t>
      </w:r>
    </w:p>
    <w:p w:rsidR="00EF377C" w:rsidRDefault="00EF377C" w:rsidP="007A0955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CD19D1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Приложение №11</w:t>
      </w:r>
    </w:p>
    <w:p w:rsidR="00EF377C" w:rsidRDefault="00EF377C" w:rsidP="00CD19D1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EF377C" w:rsidRDefault="00EF377C" w:rsidP="001403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В экспресс-диагностике участвовали дети с низким уровнем речевого развития.</w:t>
      </w:r>
    </w:p>
    <w:p w:rsidR="00EF377C" w:rsidRDefault="00EF377C" w:rsidP="001403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Эксперимент проходил в два этапа:</w:t>
      </w:r>
    </w:p>
    <w:p w:rsidR="00EF377C" w:rsidRDefault="00EF377C" w:rsidP="001403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на первом этапе ребенку предлагалось выполнить задания без интеллектуальных карт, но с использованием наглядности;</w:t>
      </w:r>
    </w:p>
    <w:p w:rsidR="00EF377C" w:rsidRDefault="00EF377C" w:rsidP="001403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на втором этапе ребенок выполнял аналогичные задания, но с использованием интеллектуальных карт.</w:t>
      </w:r>
    </w:p>
    <w:p w:rsidR="00EF377C" w:rsidRDefault="00EF377C" w:rsidP="001403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Временной интервал между этапами диагностики составлял 7 дней. </w:t>
      </w:r>
    </w:p>
    <w:p w:rsidR="00EF377C" w:rsidRPr="00A825BC" w:rsidRDefault="00EF377C" w:rsidP="001403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A825BC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Обследование детей проводилось в форме индивиду</w:t>
      </w: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альной беседы. </w:t>
      </w:r>
    </w:p>
    <w:p w:rsidR="00EF377C" w:rsidRDefault="00EF377C" w:rsidP="001403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</w:p>
    <w:p w:rsidR="00EF377C" w:rsidRPr="006805E0" w:rsidRDefault="00EF377C" w:rsidP="001403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Оценка по всем заданиям выставлялась ребенку в баллах:</w:t>
      </w:r>
    </w:p>
    <w:p w:rsidR="00EF377C" w:rsidRPr="006003CD" w:rsidRDefault="00EF377C" w:rsidP="00140366">
      <w:pPr>
        <w:shd w:val="clear" w:color="auto" w:fill="FFFFFF"/>
        <w:spacing w:before="188" w:after="188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4 балла – точный и правильный ответ, который ребенок дает самостоятельно.</w:t>
      </w:r>
    </w:p>
    <w:p w:rsidR="00EF377C" w:rsidRPr="006003CD" w:rsidRDefault="00EF377C" w:rsidP="00140366">
      <w:pPr>
        <w:shd w:val="clear" w:color="auto" w:fill="FFFFFF"/>
        <w:spacing w:before="188" w:after="188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3 балла – ребенок дает неполный ответ, допускает незначительную неточность, но отвечает самостоятельно.</w:t>
      </w:r>
    </w:p>
    <w:p w:rsidR="00EF377C" w:rsidRDefault="00EF377C" w:rsidP="00140366">
      <w:pPr>
        <w:shd w:val="clear" w:color="auto" w:fill="FFFFFF"/>
        <w:spacing w:before="188" w:after="188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2 балла – ребенок допускает неточность, отвечает по наводящим вопросам на основе уточнения взрослого.</w:t>
      </w:r>
    </w:p>
    <w:p w:rsidR="00EF377C" w:rsidRPr="0003582C" w:rsidRDefault="00EF377C" w:rsidP="0003582C">
      <w:pPr>
        <w:shd w:val="clear" w:color="auto" w:fill="FFFFFF"/>
        <w:spacing w:before="188" w:after="188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1  балл – ребенок не соотносит ответы с вопросами взрослого, повторяет за ним слова, не понимает вопросы.</w:t>
      </w:r>
    </w:p>
    <w:p w:rsidR="00EF377C" w:rsidRDefault="00EF377C" w:rsidP="00140366">
      <w:pPr>
        <w:spacing w:after="0"/>
        <w:ind w:firstLine="709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Высокий уровень – 2/3 ответов оцениваются у ребенка в 4 балла.</w:t>
      </w:r>
    </w:p>
    <w:p w:rsidR="00EF377C" w:rsidRDefault="00EF377C" w:rsidP="00140366">
      <w:pPr>
        <w:spacing w:after="0"/>
        <w:ind w:firstLine="709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Достаточный уровень – 2/3 ответов оцениваются в 3 балла.</w:t>
      </w:r>
    </w:p>
    <w:p w:rsidR="00EF377C" w:rsidRDefault="00EF377C" w:rsidP="00140366">
      <w:pPr>
        <w:spacing w:after="0"/>
        <w:ind w:firstLine="709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Средний уровень – 2/3 ответов оценивается в 2 балла.</w:t>
      </w:r>
    </w:p>
    <w:p w:rsidR="00EF377C" w:rsidRPr="0003582C" w:rsidRDefault="00EF377C" w:rsidP="0003582C">
      <w:pPr>
        <w:spacing w:after="0"/>
        <w:ind w:firstLine="709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Низкий уровень – 2/3 ответов оценивается в 1 балл.</w:t>
      </w:r>
    </w:p>
    <w:p w:rsidR="00EF377C" w:rsidRDefault="00EF377C" w:rsidP="008A652C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EF377C" w:rsidRPr="00205DA9" w:rsidRDefault="00EF377C" w:rsidP="008A652C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ЭКСПРЕСС-</w:t>
      </w:r>
      <w:r w:rsidRPr="00205DA9">
        <w:rPr>
          <w:rFonts w:ascii="Times New Roman" w:hAnsi="Times New Roman"/>
          <w:sz w:val="26"/>
          <w:szCs w:val="26"/>
        </w:rPr>
        <w:t xml:space="preserve">ДИАГНОСТИКА  ОЦЕНКИ </w:t>
      </w:r>
      <w:r>
        <w:rPr>
          <w:rFonts w:ascii="Times New Roman" w:hAnsi="Times New Roman"/>
          <w:sz w:val="26"/>
          <w:szCs w:val="26"/>
        </w:rPr>
        <w:t xml:space="preserve"> УРОВНЯ  РЕЧЕВОГО РАЗВИТИЯ ДЕТЕЙ  БЕЗ  ПРИМЕНЕНИЯ  ИНТЕЛЛЕКТУАЛЬНЫХ  КАРТ</w:t>
      </w:r>
    </w:p>
    <w:tbl>
      <w:tblPr>
        <w:tblW w:w="9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03"/>
        <w:gridCol w:w="2433"/>
        <w:gridCol w:w="2126"/>
        <w:gridCol w:w="2126"/>
        <w:gridCol w:w="1554"/>
      </w:tblGrid>
      <w:tr w:rsidR="00EF377C" w:rsidRPr="0020780B" w:rsidTr="0020780B">
        <w:trPr>
          <w:trHeight w:val="322"/>
        </w:trPr>
        <w:tc>
          <w:tcPr>
            <w:tcW w:w="1503" w:type="dxa"/>
            <w:vMerge w:val="restart"/>
            <w:tcBorders>
              <w:top w:val="single" w:sz="4" w:space="0" w:color="auto"/>
            </w:tcBorders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ФИ ребенка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F377C" w:rsidRPr="0020780B" w:rsidRDefault="00EF377C" w:rsidP="0020780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  <w:b/>
              </w:rPr>
              <w:t>Параметры диагностики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F377C" w:rsidRPr="0020780B" w:rsidRDefault="00EF377C" w:rsidP="0020780B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20780B">
              <w:rPr>
                <w:rFonts w:ascii="Times New Roman" w:hAnsi="Times New Roman"/>
                <w:b/>
                <w:i/>
              </w:rPr>
              <w:t>Итоговый показатель (среднее значение)</w:t>
            </w:r>
          </w:p>
        </w:tc>
      </w:tr>
      <w:tr w:rsidR="00EF377C" w:rsidRPr="0020780B" w:rsidTr="0020780B">
        <w:tc>
          <w:tcPr>
            <w:tcW w:w="1503" w:type="dxa"/>
            <w:vMerge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3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i/>
              </w:rPr>
            </w:pPr>
            <w:r w:rsidRPr="0020780B">
              <w:rPr>
                <w:rFonts w:ascii="Times New Roman" w:hAnsi="Times New Roman"/>
                <w:b/>
                <w:i/>
              </w:rPr>
              <w:t>Усвоение и обобщение материала  по теме (составление предложений, установление причинно-следственных связей)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i/>
              </w:rPr>
            </w:pPr>
            <w:r w:rsidRPr="0020780B">
              <w:rPr>
                <w:rFonts w:ascii="Times New Roman" w:hAnsi="Times New Roman"/>
                <w:b/>
                <w:i/>
              </w:rPr>
              <w:t>Составление описательного рассказа</w:t>
            </w:r>
          </w:p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12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EF377C" w:rsidRPr="0020780B" w:rsidRDefault="00EF377C" w:rsidP="002078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  <w:b/>
                <w:i/>
              </w:rPr>
              <w:t>Пересказ</w:t>
            </w:r>
          </w:p>
        </w:tc>
        <w:tc>
          <w:tcPr>
            <w:tcW w:w="1554" w:type="dxa"/>
            <w:vMerge/>
            <w:tcBorders>
              <w:right w:val="single" w:sz="4" w:space="0" w:color="auto"/>
            </w:tcBorders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F377C" w:rsidRPr="0020780B" w:rsidTr="0020780B">
        <w:tc>
          <w:tcPr>
            <w:tcW w:w="1503" w:type="dxa"/>
            <w:vMerge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3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20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С использованием предметных картинок по теме, расположенных линейно и хаотично</w:t>
            </w:r>
          </w:p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20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12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С использованием схемы, разработанной</w:t>
            </w:r>
          </w:p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12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Т.А. Ткаченко, для описательного рассказа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С использованием предметных картинок по сюжету рассказа</w:t>
            </w:r>
          </w:p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12"/>
              <w:rPr>
                <w:rFonts w:ascii="Times New Roman" w:hAnsi="Times New Roman"/>
              </w:rPr>
            </w:pP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12"/>
              <w:rPr>
                <w:rFonts w:ascii="Times New Roman" w:hAnsi="Times New Roman"/>
              </w:rPr>
            </w:pPr>
          </w:p>
        </w:tc>
      </w:tr>
      <w:tr w:rsidR="00EF377C" w:rsidRPr="0020780B" w:rsidTr="0020780B">
        <w:tc>
          <w:tcPr>
            <w:tcW w:w="150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В. Ш.</w:t>
            </w:r>
          </w:p>
        </w:tc>
        <w:tc>
          <w:tcPr>
            <w:tcW w:w="243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1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1,3</w:t>
            </w:r>
          </w:p>
        </w:tc>
      </w:tr>
      <w:tr w:rsidR="00EF377C" w:rsidRPr="0020780B" w:rsidTr="0020780B">
        <w:tc>
          <w:tcPr>
            <w:tcW w:w="150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А. П.</w:t>
            </w:r>
          </w:p>
        </w:tc>
        <w:tc>
          <w:tcPr>
            <w:tcW w:w="243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</w:t>
            </w:r>
          </w:p>
        </w:tc>
      </w:tr>
      <w:tr w:rsidR="00EF377C" w:rsidRPr="0020780B" w:rsidTr="0020780B">
        <w:tc>
          <w:tcPr>
            <w:tcW w:w="150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Д. С.</w:t>
            </w:r>
          </w:p>
        </w:tc>
        <w:tc>
          <w:tcPr>
            <w:tcW w:w="243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</w:t>
            </w:r>
          </w:p>
        </w:tc>
      </w:tr>
      <w:tr w:rsidR="00EF377C" w:rsidRPr="0020780B" w:rsidTr="0020780B">
        <w:tc>
          <w:tcPr>
            <w:tcW w:w="150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В. В.</w:t>
            </w:r>
          </w:p>
        </w:tc>
        <w:tc>
          <w:tcPr>
            <w:tcW w:w="243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</w:t>
            </w:r>
          </w:p>
        </w:tc>
      </w:tr>
      <w:tr w:rsidR="00EF377C" w:rsidRPr="0020780B" w:rsidTr="0020780B">
        <w:tc>
          <w:tcPr>
            <w:tcW w:w="150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С. Н.</w:t>
            </w:r>
          </w:p>
        </w:tc>
        <w:tc>
          <w:tcPr>
            <w:tcW w:w="243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1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1</w:t>
            </w:r>
          </w:p>
        </w:tc>
      </w:tr>
      <w:tr w:rsidR="00EF377C" w:rsidRPr="0020780B" w:rsidTr="0020780B">
        <w:tc>
          <w:tcPr>
            <w:tcW w:w="150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В. Ш.</w:t>
            </w:r>
          </w:p>
        </w:tc>
        <w:tc>
          <w:tcPr>
            <w:tcW w:w="243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1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1</w:t>
            </w:r>
          </w:p>
        </w:tc>
      </w:tr>
      <w:tr w:rsidR="00EF377C" w:rsidRPr="0020780B" w:rsidTr="0020780B">
        <w:tc>
          <w:tcPr>
            <w:tcW w:w="150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Т. А.</w:t>
            </w:r>
          </w:p>
        </w:tc>
        <w:tc>
          <w:tcPr>
            <w:tcW w:w="243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</w:t>
            </w:r>
          </w:p>
        </w:tc>
      </w:tr>
      <w:tr w:rsidR="00EF377C" w:rsidRPr="0020780B" w:rsidTr="0020780B">
        <w:tc>
          <w:tcPr>
            <w:tcW w:w="150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33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1,7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1,6</w:t>
            </w:r>
          </w:p>
        </w:tc>
        <w:tc>
          <w:tcPr>
            <w:tcW w:w="2126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1,6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1,6</w:t>
            </w:r>
          </w:p>
        </w:tc>
      </w:tr>
    </w:tbl>
    <w:p w:rsidR="00EF377C" w:rsidRDefault="00EF377C" w:rsidP="008A652C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EF377C" w:rsidRPr="00205DA9" w:rsidRDefault="00EF377C" w:rsidP="008A652C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ЭКСПРЕСС-</w:t>
      </w:r>
      <w:r w:rsidRPr="00205DA9">
        <w:rPr>
          <w:rFonts w:ascii="Times New Roman" w:hAnsi="Times New Roman"/>
          <w:sz w:val="26"/>
          <w:szCs w:val="26"/>
        </w:rPr>
        <w:t xml:space="preserve">ДИАГНОСТИКА  ОЦЕНКИ </w:t>
      </w:r>
      <w:r>
        <w:rPr>
          <w:rFonts w:ascii="Times New Roman" w:hAnsi="Times New Roman"/>
          <w:sz w:val="26"/>
          <w:szCs w:val="26"/>
        </w:rPr>
        <w:t xml:space="preserve"> УРОВНЯ  РЕЧЕВОГО РАЗВИТИЯ ДЕТЕЙ  С  ПРИМЕНЕНИЕМ  ИНТЕЛЛЕКТУАЛЬНЫХ  КАРТ</w:t>
      </w: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66"/>
        <w:gridCol w:w="2312"/>
        <w:gridCol w:w="1958"/>
        <w:gridCol w:w="2455"/>
        <w:gridCol w:w="1509"/>
      </w:tblGrid>
      <w:tr w:rsidR="00EF377C" w:rsidRPr="0020780B" w:rsidTr="0020780B">
        <w:trPr>
          <w:trHeight w:val="411"/>
        </w:trPr>
        <w:tc>
          <w:tcPr>
            <w:tcW w:w="1465" w:type="dxa"/>
            <w:tcBorders>
              <w:top w:val="single" w:sz="4" w:space="0" w:color="auto"/>
            </w:tcBorders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</w:rPr>
            </w:pPr>
          </w:p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ФИ ребенка</w:t>
            </w:r>
          </w:p>
        </w:tc>
        <w:tc>
          <w:tcPr>
            <w:tcW w:w="658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F377C" w:rsidRPr="0020780B" w:rsidRDefault="00EF377C" w:rsidP="0020780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  <w:b/>
              </w:rPr>
              <w:t>Параметры диагностики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F377C" w:rsidRPr="0020780B" w:rsidRDefault="00EF377C" w:rsidP="0020780B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20780B">
              <w:rPr>
                <w:rFonts w:ascii="Times New Roman" w:hAnsi="Times New Roman"/>
                <w:b/>
                <w:i/>
              </w:rPr>
              <w:t>Итоговый показатель (среднее значение)</w:t>
            </w:r>
          </w:p>
        </w:tc>
      </w:tr>
      <w:tr w:rsidR="00EF377C" w:rsidRPr="0020780B" w:rsidTr="0020780B">
        <w:tc>
          <w:tcPr>
            <w:tcW w:w="1465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71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i/>
              </w:rPr>
            </w:pPr>
            <w:r w:rsidRPr="0020780B">
              <w:rPr>
                <w:rFonts w:ascii="Times New Roman" w:hAnsi="Times New Roman"/>
                <w:b/>
                <w:i/>
              </w:rPr>
              <w:t>Усвоение и обобщение материала  по теме (составление предложений, установление причинно-следственных связей)</w:t>
            </w:r>
          </w:p>
        </w:tc>
        <w:tc>
          <w:tcPr>
            <w:tcW w:w="2018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33"/>
              <w:rPr>
                <w:rFonts w:ascii="Times New Roman" w:hAnsi="Times New Roman"/>
                <w:b/>
                <w:i/>
              </w:rPr>
            </w:pPr>
            <w:r w:rsidRPr="0020780B">
              <w:rPr>
                <w:rFonts w:ascii="Times New Roman" w:hAnsi="Times New Roman"/>
                <w:b/>
                <w:i/>
              </w:rPr>
              <w:t>Составление описательного рассказа</w:t>
            </w:r>
          </w:p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12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  <w:b/>
                <w:i/>
              </w:rPr>
              <w:t>Пересказ</w:t>
            </w:r>
          </w:p>
        </w:tc>
        <w:tc>
          <w:tcPr>
            <w:tcW w:w="1554" w:type="dxa"/>
            <w:vMerge/>
            <w:tcBorders>
              <w:right w:val="single" w:sz="4" w:space="0" w:color="auto"/>
            </w:tcBorders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F377C" w:rsidRPr="0020780B" w:rsidTr="0020780B">
        <w:tc>
          <w:tcPr>
            <w:tcW w:w="1465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71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20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С использованием интеллект-карты по теме</w:t>
            </w:r>
          </w:p>
        </w:tc>
        <w:tc>
          <w:tcPr>
            <w:tcW w:w="2018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12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С использованием интеллект-карты</w:t>
            </w:r>
          </w:p>
        </w:tc>
        <w:tc>
          <w:tcPr>
            <w:tcW w:w="2092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12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С применением интеллект-карты, составленнойпедагогом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12"/>
              <w:rPr>
                <w:rFonts w:ascii="Times New Roman" w:hAnsi="Times New Roman"/>
              </w:rPr>
            </w:pPr>
          </w:p>
        </w:tc>
      </w:tr>
      <w:tr w:rsidR="00EF377C" w:rsidRPr="0020780B" w:rsidTr="0020780B">
        <w:tc>
          <w:tcPr>
            <w:tcW w:w="1465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В. Ш.</w:t>
            </w:r>
          </w:p>
        </w:tc>
        <w:tc>
          <w:tcPr>
            <w:tcW w:w="2471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2018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092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2,3</w:t>
            </w:r>
          </w:p>
        </w:tc>
      </w:tr>
      <w:tr w:rsidR="00EF377C" w:rsidRPr="0020780B" w:rsidTr="0020780B">
        <w:tc>
          <w:tcPr>
            <w:tcW w:w="1465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А. П.</w:t>
            </w:r>
          </w:p>
        </w:tc>
        <w:tc>
          <w:tcPr>
            <w:tcW w:w="2471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2018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2092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3</w:t>
            </w:r>
          </w:p>
        </w:tc>
      </w:tr>
      <w:tr w:rsidR="00EF377C" w:rsidRPr="0020780B" w:rsidTr="0020780B">
        <w:tc>
          <w:tcPr>
            <w:tcW w:w="1465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Д. С.</w:t>
            </w:r>
          </w:p>
        </w:tc>
        <w:tc>
          <w:tcPr>
            <w:tcW w:w="2471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2018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2092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3</w:t>
            </w:r>
          </w:p>
        </w:tc>
      </w:tr>
      <w:tr w:rsidR="00EF377C" w:rsidRPr="0020780B" w:rsidTr="0020780B">
        <w:tc>
          <w:tcPr>
            <w:tcW w:w="1465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В. В.</w:t>
            </w:r>
          </w:p>
        </w:tc>
        <w:tc>
          <w:tcPr>
            <w:tcW w:w="2471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2018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2092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3</w:t>
            </w:r>
          </w:p>
        </w:tc>
      </w:tr>
      <w:tr w:rsidR="00EF377C" w:rsidRPr="0020780B" w:rsidTr="0020780B">
        <w:tc>
          <w:tcPr>
            <w:tcW w:w="1465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С. Н.</w:t>
            </w:r>
          </w:p>
        </w:tc>
        <w:tc>
          <w:tcPr>
            <w:tcW w:w="2471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018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092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</w:t>
            </w:r>
          </w:p>
        </w:tc>
      </w:tr>
      <w:tr w:rsidR="00EF377C" w:rsidRPr="0020780B" w:rsidTr="0020780B">
        <w:tc>
          <w:tcPr>
            <w:tcW w:w="1465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В. Ш.</w:t>
            </w:r>
          </w:p>
        </w:tc>
        <w:tc>
          <w:tcPr>
            <w:tcW w:w="2471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018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2092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2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</w:t>
            </w:r>
          </w:p>
        </w:tc>
      </w:tr>
      <w:tr w:rsidR="00EF377C" w:rsidRPr="0020780B" w:rsidTr="0020780B">
        <w:tc>
          <w:tcPr>
            <w:tcW w:w="1465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Т. А.</w:t>
            </w:r>
          </w:p>
        </w:tc>
        <w:tc>
          <w:tcPr>
            <w:tcW w:w="2471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2018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2092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</w:rPr>
            </w:pPr>
            <w:r w:rsidRPr="0020780B">
              <w:rPr>
                <w:rFonts w:ascii="Times New Roman" w:hAnsi="Times New Roman"/>
              </w:rPr>
              <w:t>3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3</w:t>
            </w:r>
          </w:p>
        </w:tc>
      </w:tr>
      <w:tr w:rsidR="00EF377C" w:rsidRPr="0020780B" w:rsidTr="0020780B">
        <w:tc>
          <w:tcPr>
            <w:tcW w:w="1465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71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2,7</w:t>
            </w:r>
          </w:p>
        </w:tc>
        <w:tc>
          <w:tcPr>
            <w:tcW w:w="2018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2,6</w:t>
            </w:r>
          </w:p>
        </w:tc>
        <w:tc>
          <w:tcPr>
            <w:tcW w:w="2092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2,6</w:t>
            </w:r>
          </w:p>
        </w:tc>
        <w:tc>
          <w:tcPr>
            <w:tcW w:w="1554" w:type="dxa"/>
          </w:tcPr>
          <w:p w:rsidR="00EF377C" w:rsidRPr="0020780B" w:rsidRDefault="00EF377C" w:rsidP="0020780B">
            <w:pPr>
              <w:pStyle w:val="ListParagraph"/>
              <w:spacing w:after="0" w:line="240" w:lineRule="auto"/>
              <w:ind w:left="0" w:firstLine="709"/>
              <w:rPr>
                <w:rFonts w:ascii="Times New Roman" w:hAnsi="Times New Roman"/>
                <w:b/>
              </w:rPr>
            </w:pPr>
            <w:r w:rsidRPr="0020780B">
              <w:rPr>
                <w:rFonts w:ascii="Times New Roman" w:hAnsi="Times New Roman"/>
                <w:b/>
              </w:rPr>
              <w:t>2,6</w:t>
            </w:r>
          </w:p>
        </w:tc>
      </w:tr>
    </w:tbl>
    <w:p w:rsidR="00EF377C" w:rsidRDefault="00EF377C" w:rsidP="008A652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p w:rsidR="00EF377C" w:rsidRDefault="00EF377C" w:rsidP="008A652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СВОДНЫЕ  ДАННЫЕ  ЭКСПРЕСС-ДИАГНОСТИ</w:t>
      </w:r>
    </w:p>
    <w:p w:rsidR="00EF377C" w:rsidRDefault="00EF377C" w:rsidP="008A652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tbl>
      <w:tblPr>
        <w:tblW w:w="9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2400"/>
        <w:gridCol w:w="2126"/>
        <w:gridCol w:w="1843"/>
      </w:tblGrid>
      <w:tr w:rsidR="00EF377C" w:rsidRPr="0020780B" w:rsidTr="00271913">
        <w:trPr>
          <w:trHeight w:val="623"/>
        </w:trPr>
        <w:tc>
          <w:tcPr>
            <w:tcW w:w="3227" w:type="dxa"/>
            <w:tcBorders>
              <w:bottom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0780B">
              <w:rPr>
                <w:rFonts w:ascii="Times New Roman" w:hAnsi="Times New Roman"/>
                <w:b/>
                <w:i/>
                <w:sz w:val="24"/>
                <w:szCs w:val="24"/>
              </w:rPr>
              <w:t>1 этап экспресс-диагностики (без применения интеллект-карт)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F377C" w:rsidRPr="0020780B" w:rsidRDefault="00EF377C" w:rsidP="0003582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0780B">
              <w:rPr>
                <w:rFonts w:ascii="Times New Roman" w:hAnsi="Times New Roman"/>
                <w:b/>
                <w:i/>
                <w:sz w:val="24"/>
                <w:szCs w:val="24"/>
              </w:rPr>
              <w:t>2 этап экспресс-диагностики (с применением интеллект-карт)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0780B">
              <w:rPr>
                <w:rFonts w:ascii="Times New Roman" w:hAnsi="Times New Roman"/>
                <w:b/>
                <w:i/>
                <w:sz w:val="24"/>
                <w:szCs w:val="24"/>
              </w:rPr>
              <w:t>Динамика</w:t>
            </w:r>
          </w:p>
        </w:tc>
      </w:tr>
      <w:tr w:rsidR="00EF377C" w:rsidRPr="0020780B" w:rsidTr="00271913">
        <w:trPr>
          <w:trHeight w:val="300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EF377C" w:rsidRPr="0020780B" w:rsidRDefault="00EF377C" w:rsidP="0027191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b/>
                <w:i/>
                <w:sz w:val="26"/>
                <w:szCs w:val="26"/>
              </w:rPr>
              <w:t>Усвоение и обобщение материала  по теме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sz w:val="24"/>
                <w:szCs w:val="24"/>
              </w:rPr>
              <w:t>2,7</w:t>
            </w:r>
          </w:p>
          <w:p w:rsidR="00EF377C" w:rsidRPr="0020780B" w:rsidRDefault="00EF377C" w:rsidP="00271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F377C" w:rsidRPr="0020780B" w:rsidTr="0003582C">
        <w:trPr>
          <w:trHeight w:val="814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EF377C" w:rsidRPr="0020780B" w:rsidRDefault="00EF377C" w:rsidP="0003582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b/>
                <w:i/>
                <w:sz w:val="26"/>
                <w:szCs w:val="26"/>
              </w:rPr>
              <w:t>Составление описательного рассказа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F377C" w:rsidRPr="0020780B" w:rsidTr="00271913">
        <w:trPr>
          <w:trHeight w:val="300"/>
        </w:trPr>
        <w:tc>
          <w:tcPr>
            <w:tcW w:w="3227" w:type="dxa"/>
            <w:tcBorders>
              <w:top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0780B">
              <w:rPr>
                <w:rFonts w:ascii="Times New Roman" w:hAnsi="Times New Roman"/>
                <w:b/>
                <w:i/>
                <w:sz w:val="24"/>
                <w:szCs w:val="24"/>
              </w:rPr>
              <w:t>Пересказ</w:t>
            </w:r>
          </w:p>
        </w:tc>
        <w:tc>
          <w:tcPr>
            <w:tcW w:w="2400" w:type="dxa"/>
            <w:tcBorders>
              <w:top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F377C" w:rsidRPr="0020780B" w:rsidRDefault="00EF377C" w:rsidP="00271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F377C" w:rsidRDefault="00EF377C" w:rsidP="008A65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p w:rsidR="00EF377C" w:rsidRDefault="00EF377C" w:rsidP="008A65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p w:rsidR="00EF377C" w:rsidRDefault="00EF377C" w:rsidP="008A65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p w:rsidR="00EF377C" w:rsidRDefault="00EF377C" w:rsidP="00206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p w:rsidR="00EF377C" w:rsidRDefault="00EF377C" w:rsidP="00206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p w:rsidR="00EF377C" w:rsidRDefault="00EF377C" w:rsidP="001E22C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p w:rsidR="00EF377C" w:rsidRDefault="00EF377C" w:rsidP="00206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\</w:t>
      </w:r>
    </w:p>
    <w:p w:rsidR="00EF377C" w:rsidRDefault="00EF377C" w:rsidP="001E22C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sectPr w:rsidR="00EF377C" w:rsidSect="00F4194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43665760"/>
    <w:multiLevelType w:val="hybridMultilevel"/>
    <w:tmpl w:val="92D21996"/>
    <w:lvl w:ilvl="0" w:tplc="BF54AF3E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">
    <w:nsid w:val="43A552C3"/>
    <w:multiLevelType w:val="hybridMultilevel"/>
    <w:tmpl w:val="135E7E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74C6558"/>
    <w:multiLevelType w:val="hybridMultilevel"/>
    <w:tmpl w:val="24EAA6D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1556DDB"/>
    <w:multiLevelType w:val="hybridMultilevel"/>
    <w:tmpl w:val="1C92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6C80C0C"/>
    <w:multiLevelType w:val="hybridMultilevel"/>
    <w:tmpl w:val="201C16EC"/>
    <w:lvl w:ilvl="0" w:tplc="D1A2D48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B4474A"/>
    <w:multiLevelType w:val="hybridMultilevel"/>
    <w:tmpl w:val="46A0DBC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5E7A3BFF"/>
    <w:multiLevelType w:val="hybridMultilevel"/>
    <w:tmpl w:val="CADE62B0"/>
    <w:lvl w:ilvl="0" w:tplc="BF54AF3E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7">
    <w:nsid w:val="60375E90"/>
    <w:multiLevelType w:val="hybridMultilevel"/>
    <w:tmpl w:val="1C6EF22A"/>
    <w:lvl w:ilvl="0" w:tplc="03E82EF0">
      <w:start w:val="3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8">
    <w:nsid w:val="60A44A72"/>
    <w:multiLevelType w:val="hybridMultilevel"/>
    <w:tmpl w:val="54EE80B2"/>
    <w:lvl w:ilvl="0" w:tplc="B65C7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2C6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DC7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4EE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C23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23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6C6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B2A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21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1BD677C"/>
    <w:multiLevelType w:val="hybridMultilevel"/>
    <w:tmpl w:val="FF16ADFE"/>
    <w:lvl w:ilvl="0" w:tplc="A78E9D6E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2E819E1"/>
    <w:multiLevelType w:val="multilevel"/>
    <w:tmpl w:val="167C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C94FFC"/>
    <w:multiLevelType w:val="hybridMultilevel"/>
    <w:tmpl w:val="6892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12426B"/>
    <w:multiLevelType w:val="hybridMultilevel"/>
    <w:tmpl w:val="15B4E0F8"/>
    <w:lvl w:ilvl="0" w:tplc="66380598">
      <w:start w:val="3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3">
    <w:nsid w:val="68CE0234"/>
    <w:multiLevelType w:val="hybridMultilevel"/>
    <w:tmpl w:val="47B0BB20"/>
    <w:lvl w:ilvl="0" w:tplc="4C2A7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18C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FA6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629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384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A6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9C3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408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C8D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73E67F3"/>
    <w:multiLevelType w:val="hybridMultilevel"/>
    <w:tmpl w:val="BC5A65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9"/>
  </w:num>
  <w:num w:numId="3">
    <w:abstractNumId w:val="14"/>
  </w:num>
  <w:num w:numId="4">
    <w:abstractNumId w:val="2"/>
  </w:num>
  <w:num w:numId="5">
    <w:abstractNumId w:val="3"/>
  </w:num>
  <w:num w:numId="6">
    <w:abstractNumId w:val="10"/>
  </w:num>
  <w:num w:numId="7">
    <w:abstractNumId w:val="6"/>
  </w:num>
  <w:num w:numId="8">
    <w:abstractNumId w:val="0"/>
  </w:num>
  <w:num w:numId="9">
    <w:abstractNumId w:val="4"/>
  </w:num>
  <w:num w:numId="10">
    <w:abstractNumId w:val="11"/>
  </w:num>
  <w:num w:numId="11">
    <w:abstractNumId w:val="5"/>
  </w:num>
  <w:num w:numId="12">
    <w:abstractNumId w:val="13"/>
  </w:num>
  <w:num w:numId="13">
    <w:abstractNumId w:val="8"/>
  </w:num>
  <w:num w:numId="14">
    <w:abstractNumId w:val="1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mailMerge>
    <w:mainDocumentType w:val="formLetters"/>
    <w:dataType w:val="textFile"/>
    <w:activeRecord w:val="-1"/>
  </w:mailMerge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1405"/>
    <w:rsid w:val="0000096E"/>
    <w:rsid w:val="000009AB"/>
    <w:rsid w:val="00004DD0"/>
    <w:rsid w:val="00004ECA"/>
    <w:rsid w:val="0000731D"/>
    <w:rsid w:val="00013430"/>
    <w:rsid w:val="00015589"/>
    <w:rsid w:val="00023E10"/>
    <w:rsid w:val="00031FA0"/>
    <w:rsid w:val="0003582C"/>
    <w:rsid w:val="00040687"/>
    <w:rsid w:val="000469E1"/>
    <w:rsid w:val="0005041A"/>
    <w:rsid w:val="000545A5"/>
    <w:rsid w:val="00057C85"/>
    <w:rsid w:val="000679F2"/>
    <w:rsid w:val="00071D09"/>
    <w:rsid w:val="0007675B"/>
    <w:rsid w:val="00083952"/>
    <w:rsid w:val="00091313"/>
    <w:rsid w:val="000A5E4B"/>
    <w:rsid w:val="000B636A"/>
    <w:rsid w:val="000C54A4"/>
    <w:rsid w:val="000C5EC8"/>
    <w:rsid w:val="000C7C01"/>
    <w:rsid w:val="000D5ED6"/>
    <w:rsid w:val="000E4200"/>
    <w:rsid w:val="000E444A"/>
    <w:rsid w:val="000E7511"/>
    <w:rsid w:val="000F6D8C"/>
    <w:rsid w:val="00101D57"/>
    <w:rsid w:val="00102D90"/>
    <w:rsid w:val="00124F7A"/>
    <w:rsid w:val="00135FCB"/>
    <w:rsid w:val="00140366"/>
    <w:rsid w:val="0015032C"/>
    <w:rsid w:val="00154E22"/>
    <w:rsid w:val="00155356"/>
    <w:rsid w:val="00156132"/>
    <w:rsid w:val="001628CC"/>
    <w:rsid w:val="001769C2"/>
    <w:rsid w:val="001804E5"/>
    <w:rsid w:val="001843C8"/>
    <w:rsid w:val="00186376"/>
    <w:rsid w:val="0018685A"/>
    <w:rsid w:val="00196BE9"/>
    <w:rsid w:val="001A343B"/>
    <w:rsid w:val="001A672E"/>
    <w:rsid w:val="001C3147"/>
    <w:rsid w:val="001C513B"/>
    <w:rsid w:val="001C6BC8"/>
    <w:rsid w:val="001D779B"/>
    <w:rsid w:val="001E22C6"/>
    <w:rsid w:val="001F3EC4"/>
    <w:rsid w:val="001F4029"/>
    <w:rsid w:val="00203537"/>
    <w:rsid w:val="00205DA9"/>
    <w:rsid w:val="002069FE"/>
    <w:rsid w:val="0020780B"/>
    <w:rsid w:val="0021558D"/>
    <w:rsid w:val="00235DA6"/>
    <w:rsid w:val="002372D0"/>
    <w:rsid w:val="00240A77"/>
    <w:rsid w:val="002410C4"/>
    <w:rsid w:val="00244A32"/>
    <w:rsid w:val="00250C55"/>
    <w:rsid w:val="00250D2E"/>
    <w:rsid w:val="00252546"/>
    <w:rsid w:val="00252849"/>
    <w:rsid w:val="0025393E"/>
    <w:rsid w:val="00255D14"/>
    <w:rsid w:val="00256D7A"/>
    <w:rsid w:val="0025792F"/>
    <w:rsid w:val="0026040C"/>
    <w:rsid w:val="002618E1"/>
    <w:rsid w:val="00261EE4"/>
    <w:rsid w:val="00263D6F"/>
    <w:rsid w:val="00265464"/>
    <w:rsid w:val="00265777"/>
    <w:rsid w:val="00265DD2"/>
    <w:rsid w:val="00267B30"/>
    <w:rsid w:val="00271913"/>
    <w:rsid w:val="00272DFB"/>
    <w:rsid w:val="00290B7E"/>
    <w:rsid w:val="00291466"/>
    <w:rsid w:val="002A134C"/>
    <w:rsid w:val="002A4844"/>
    <w:rsid w:val="002B2E45"/>
    <w:rsid w:val="002C4B41"/>
    <w:rsid w:val="002D3BFB"/>
    <w:rsid w:val="002D5B6D"/>
    <w:rsid w:val="002E18FA"/>
    <w:rsid w:val="002E2F49"/>
    <w:rsid w:val="002E6B7A"/>
    <w:rsid w:val="002F74BB"/>
    <w:rsid w:val="00300399"/>
    <w:rsid w:val="00302708"/>
    <w:rsid w:val="00303CDA"/>
    <w:rsid w:val="00307F87"/>
    <w:rsid w:val="003308B6"/>
    <w:rsid w:val="0033299C"/>
    <w:rsid w:val="00337701"/>
    <w:rsid w:val="003403EA"/>
    <w:rsid w:val="0034130C"/>
    <w:rsid w:val="00344F65"/>
    <w:rsid w:val="00345504"/>
    <w:rsid w:val="003504EA"/>
    <w:rsid w:val="00355D38"/>
    <w:rsid w:val="0036566A"/>
    <w:rsid w:val="00375450"/>
    <w:rsid w:val="00380672"/>
    <w:rsid w:val="0038370E"/>
    <w:rsid w:val="00384336"/>
    <w:rsid w:val="00391AD3"/>
    <w:rsid w:val="00392874"/>
    <w:rsid w:val="003938A2"/>
    <w:rsid w:val="003A7CE7"/>
    <w:rsid w:val="003B4AA8"/>
    <w:rsid w:val="003C01F3"/>
    <w:rsid w:val="003C370F"/>
    <w:rsid w:val="003C78AA"/>
    <w:rsid w:val="003D3C5C"/>
    <w:rsid w:val="003D41F1"/>
    <w:rsid w:val="003D5EBA"/>
    <w:rsid w:val="00430D52"/>
    <w:rsid w:val="004403F0"/>
    <w:rsid w:val="00443351"/>
    <w:rsid w:val="00443657"/>
    <w:rsid w:val="004449F6"/>
    <w:rsid w:val="00446595"/>
    <w:rsid w:val="004540EF"/>
    <w:rsid w:val="004556DD"/>
    <w:rsid w:val="00457272"/>
    <w:rsid w:val="00457737"/>
    <w:rsid w:val="0046174E"/>
    <w:rsid w:val="004646FD"/>
    <w:rsid w:val="004667C9"/>
    <w:rsid w:val="00471F3B"/>
    <w:rsid w:val="00492BE0"/>
    <w:rsid w:val="00492D6D"/>
    <w:rsid w:val="00496163"/>
    <w:rsid w:val="004B01BB"/>
    <w:rsid w:val="004B354C"/>
    <w:rsid w:val="004B4BC7"/>
    <w:rsid w:val="004B4FE3"/>
    <w:rsid w:val="004C5149"/>
    <w:rsid w:val="004D24A7"/>
    <w:rsid w:val="004D61E3"/>
    <w:rsid w:val="004D7D2F"/>
    <w:rsid w:val="004E2D53"/>
    <w:rsid w:val="004E6F35"/>
    <w:rsid w:val="004F3ABB"/>
    <w:rsid w:val="005004D3"/>
    <w:rsid w:val="00505822"/>
    <w:rsid w:val="00505B5C"/>
    <w:rsid w:val="00517452"/>
    <w:rsid w:val="005177D4"/>
    <w:rsid w:val="005215BA"/>
    <w:rsid w:val="00521730"/>
    <w:rsid w:val="005250F9"/>
    <w:rsid w:val="005344CC"/>
    <w:rsid w:val="00541990"/>
    <w:rsid w:val="00542A79"/>
    <w:rsid w:val="00553020"/>
    <w:rsid w:val="00554751"/>
    <w:rsid w:val="0056535E"/>
    <w:rsid w:val="00565FB0"/>
    <w:rsid w:val="00570D2C"/>
    <w:rsid w:val="00572CB4"/>
    <w:rsid w:val="0057365A"/>
    <w:rsid w:val="005765FA"/>
    <w:rsid w:val="00580CE1"/>
    <w:rsid w:val="005822FB"/>
    <w:rsid w:val="0058687C"/>
    <w:rsid w:val="00597CAF"/>
    <w:rsid w:val="005A373C"/>
    <w:rsid w:val="005A4FF2"/>
    <w:rsid w:val="005B2B8D"/>
    <w:rsid w:val="005B2CA0"/>
    <w:rsid w:val="005D26F5"/>
    <w:rsid w:val="006003CD"/>
    <w:rsid w:val="00604476"/>
    <w:rsid w:val="00604BAC"/>
    <w:rsid w:val="006061AD"/>
    <w:rsid w:val="0061501A"/>
    <w:rsid w:val="006155C8"/>
    <w:rsid w:val="006201CD"/>
    <w:rsid w:val="006228FE"/>
    <w:rsid w:val="00623877"/>
    <w:rsid w:val="006308C6"/>
    <w:rsid w:val="00631DF5"/>
    <w:rsid w:val="0063377C"/>
    <w:rsid w:val="0063496E"/>
    <w:rsid w:val="006508F6"/>
    <w:rsid w:val="00654635"/>
    <w:rsid w:val="006805E0"/>
    <w:rsid w:val="00681405"/>
    <w:rsid w:val="0068246F"/>
    <w:rsid w:val="00683EA4"/>
    <w:rsid w:val="00690E84"/>
    <w:rsid w:val="00691C22"/>
    <w:rsid w:val="006938A9"/>
    <w:rsid w:val="00697F78"/>
    <w:rsid w:val="006A20C4"/>
    <w:rsid w:val="006B6A2F"/>
    <w:rsid w:val="006D1351"/>
    <w:rsid w:val="006D41DB"/>
    <w:rsid w:val="006D56A1"/>
    <w:rsid w:val="006E2881"/>
    <w:rsid w:val="006E2E4A"/>
    <w:rsid w:val="006F0231"/>
    <w:rsid w:val="00707315"/>
    <w:rsid w:val="00711525"/>
    <w:rsid w:val="00711C6A"/>
    <w:rsid w:val="00712809"/>
    <w:rsid w:val="00721E25"/>
    <w:rsid w:val="00724E54"/>
    <w:rsid w:val="00736F82"/>
    <w:rsid w:val="00737F5C"/>
    <w:rsid w:val="0075015F"/>
    <w:rsid w:val="00752499"/>
    <w:rsid w:val="00753C3A"/>
    <w:rsid w:val="007603AA"/>
    <w:rsid w:val="00760554"/>
    <w:rsid w:val="0076519C"/>
    <w:rsid w:val="00766554"/>
    <w:rsid w:val="00776182"/>
    <w:rsid w:val="00777B25"/>
    <w:rsid w:val="0078318F"/>
    <w:rsid w:val="00796BAE"/>
    <w:rsid w:val="007A0955"/>
    <w:rsid w:val="007A301C"/>
    <w:rsid w:val="007B3119"/>
    <w:rsid w:val="007B3FA8"/>
    <w:rsid w:val="007D09BD"/>
    <w:rsid w:val="007D3319"/>
    <w:rsid w:val="007D5AEE"/>
    <w:rsid w:val="007E3960"/>
    <w:rsid w:val="007E48AA"/>
    <w:rsid w:val="007E4B64"/>
    <w:rsid w:val="007E6884"/>
    <w:rsid w:val="007E7B3E"/>
    <w:rsid w:val="007F53B6"/>
    <w:rsid w:val="008045A7"/>
    <w:rsid w:val="00815048"/>
    <w:rsid w:val="00820866"/>
    <w:rsid w:val="00823F0D"/>
    <w:rsid w:val="008343AE"/>
    <w:rsid w:val="008354D9"/>
    <w:rsid w:val="00835EEC"/>
    <w:rsid w:val="0083688C"/>
    <w:rsid w:val="00837420"/>
    <w:rsid w:val="008406D2"/>
    <w:rsid w:val="00852565"/>
    <w:rsid w:val="00857D8F"/>
    <w:rsid w:val="008655F0"/>
    <w:rsid w:val="00876907"/>
    <w:rsid w:val="00882D00"/>
    <w:rsid w:val="00883B84"/>
    <w:rsid w:val="008841E2"/>
    <w:rsid w:val="00886423"/>
    <w:rsid w:val="00897C89"/>
    <w:rsid w:val="008A4A98"/>
    <w:rsid w:val="008A56AB"/>
    <w:rsid w:val="008A652C"/>
    <w:rsid w:val="008B25B2"/>
    <w:rsid w:val="008C0B56"/>
    <w:rsid w:val="008D0125"/>
    <w:rsid w:val="008D1BB8"/>
    <w:rsid w:val="008D68E3"/>
    <w:rsid w:val="008D75AA"/>
    <w:rsid w:val="008E2B14"/>
    <w:rsid w:val="008F0CF2"/>
    <w:rsid w:val="008F5D5C"/>
    <w:rsid w:val="009102AC"/>
    <w:rsid w:val="00916912"/>
    <w:rsid w:val="0091788C"/>
    <w:rsid w:val="009235DC"/>
    <w:rsid w:val="00931B39"/>
    <w:rsid w:val="00937462"/>
    <w:rsid w:val="00946003"/>
    <w:rsid w:val="00947DC0"/>
    <w:rsid w:val="00955315"/>
    <w:rsid w:val="009640DC"/>
    <w:rsid w:val="00964CEF"/>
    <w:rsid w:val="00966DC0"/>
    <w:rsid w:val="00970A94"/>
    <w:rsid w:val="00974EB6"/>
    <w:rsid w:val="00982247"/>
    <w:rsid w:val="00995901"/>
    <w:rsid w:val="00996CDC"/>
    <w:rsid w:val="009A3A6C"/>
    <w:rsid w:val="009A3ADA"/>
    <w:rsid w:val="009A4EA7"/>
    <w:rsid w:val="009B1AB1"/>
    <w:rsid w:val="009B38FB"/>
    <w:rsid w:val="009B7A90"/>
    <w:rsid w:val="009D1422"/>
    <w:rsid w:val="009E012D"/>
    <w:rsid w:val="009E4AA2"/>
    <w:rsid w:val="009E5281"/>
    <w:rsid w:val="009E6F2E"/>
    <w:rsid w:val="00A34271"/>
    <w:rsid w:val="00A34650"/>
    <w:rsid w:val="00A36CFD"/>
    <w:rsid w:val="00A4606D"/>
    <w:rsid w:val="00A526AF"/>
    <w:rsid w:val="00A72C12"/>
    <w:rsid w:val="00A77BD0"/>
    <w:rsid w:val="00A825BC"/>
    <w:rsid w:val="00A83572"/>
    <w:rsid w:val="00A91A7B"/>
    <w:rsid w:val="00A93FE6"/>
    <w:rsid w:val="00A9557D"/>
    <w:rsid w:val="00A97683"/>
    <w:rsid w:val="00AA0D46"/>
    <w:rsid w:val="00AA1640"/>
    <w:rsid w:val="00AA17CE"/>
    <w:rsid w:val="00AA22CE"/>
    <w:rsid w:val="00AB0252"/>
    <w:rsid w:val="00AB2D93"/>
    <w:rsid w:val="00AB451B"/>
    <w:rsid w:val="00AB763A"/>
    <w:rsid w:val="00AC0875"/>
    <w:rsid w:val="00AD5493"/>
    <w:rsid w:val="00AD7295"/>
    <w:rsid w:val="00AE116B"/>
    <w:rsid w:val="00AE25EF"/>
    <w:rsid w:val="00B17D83"/>
    <w:rsid w:val="00B203EF"/>
    <w:rsid w:val="00B21857"/>
    <w:rsid w:val="00B23A0F"/>
    <w:rsid w:val="00B32CB6"/>
    <w:rsid w:val="00B33BD5"/>
    <w:rsid w:val="00B42E26"/>
    <w:rsid w:val="00B52E43"/>
    <w:rsid w:val="00B53DA8"/>
    <w:rsid w:val="00B55EC0"/>
    <w:rsid w:val="00B56BF3"/>
    <w:rsid w:val="00B613E9"/>
    <w:rsid w:val="00B61F5C"/>
    <w:rsid w:val="00B64F92"/>
    <w:rsid w:val="00B65EB6"/>
    <w:rsid w:val="00B721AD"/>
    <w:rsid w:val="00B75F17"/>
    <w:rsid w:val="00B7759C"/>
    <w:rsid w:val="00B81763"/>
    <w:rsid w:val="00B852B0"/>
    <w:rsid w:val="00B86C2B"/>
    <w:rsid w:val="00B9023D"/>
    <w:rsid w:val="00B94E39"/>
    <w:rsid w:val="00BA248D"/>
    <w:rsid w:val="00BA339A"/>
    <w:rsid w:val="00BA5E30"/>
    <w:rsid w:val="00BA68D5"/>
    <w:rsid w:val="00BA757E"/>
    <w:rsid w:val="00BB06B7"/>
    <w:rsid w:val="00BC0F00"/>
    <w:rsid w:val="00BD2D96"/>
    <w:rsid w:val="00BD5299"/>
    <w:rsid w:val="00BD6E32"/>
    <w:rsid w:val="00BE4852"/>
    <w:rsid w:val="00BF7A09"/>
    <w:rsid w:val="00C023F4"/>
    <w:rsid w:val="00C03347"/>
    <w:rsid w:val="00C06435"/>
    <w:rsid w:val="00C0792B"/>
    <w:rsid w:val="00C07DB8"/>
    <w:rsid w:val="00C07FD5"/>
    <w:rsid w:val="00C10A7F"/>
    <w:rsid w:val="00C115B9"/>
    <w:rsid w:val="00C12B22"/>
    <w:rsid w:val="00C1598C"/>
    <w:rsid w:val="00C24A79"/>
    <w:rsid w:val="00C44E0F"/>
    <w:rsid w:val="00C4760F"/>
    <w:rsid w:val="00C637F7"/>
    <w:rsid w:val="00C67A8D"/>
    <w:rsid w:val="00C73DA8"/>
    <w:rsid w:val="00C7722C"/>
    <w:rsid w:val="00C83FF4"/>
    <w:rsid w:val="00C857DB"/>
    <w:rsid w:val="00C924AC"/>
    <w:rsid w:val="00C92D26"/>
    <w:rsid w:val="00C9329A"/>
    <w:rsid w:val="00C93D08"/>
    <w:rsid w:val="00C93F07"/>
    <w:rsid w:val="00C9618B"/>
    <w:rsid w:val="00C96544"/>
    <w:rsid w:val="00C96B9C"/>
    <w:rsid w:val="00CA0A88"/>
    <w:rsid w:val="00CA1285"/>
    <w:rsid w:val="00CA51C9"/>
    <w:rsid w:val="00CB0838"/>
    <w:rsid w:val="00CB09E3"/>
    <w:rsid w:val="00CB47F8"/>
    <w:rsid w:val="00CB766B"/>
    <w:rsid w:val="00CC2E2C"/>
    <w:rsid w:val="00CD19D1"/>
    <w:rsid w:val="00CD3D30"/>
    <w:rsid w:val="00CD6ECC"/>
    <w:rsid w:val="00CE05D0"/>
    <w:rsid w:val="00CF0D19"/>
    <w:rsid w:val="00CF712A"/>
    <w:rsid w:val="00D05FB8"/>
    <w:rsid w:val="00D0609F"/>
    <w:rsid w:val="00D124FF"/>
    <w:rsid w:val="00D23937"/>
    <w:rsid w:val="00D27151"/>
    <w:rsid w:val="00D30247"/>
    <w:rsid w:val="00D31B36"/>
    <w:rsid w:val="00D421B3"/>
    <w:rsid w:val="00D42B55"/>
    <w:rsid w:val="00D638DB"/>
    <w:rsid w:val="00D747CD"/>
    <w:rsid w:val="00D801C2"/>
    <w:rsid w:val="00DA46A6"/>
    <w:rsid w:val="00DB2238"/>
    <w:rsid w:val="00DB3F3E"/>
    <w:rsid w:val="00DC4067"/>
    <w:rsid w:val="00DC7A04"/>
    <w:rsid w:val="00DD15BB"/>
    <w:rsid w:val="00DD2542"/>
    <w:rsid w:val="00DE3AEA"/>
    <w:rsid w:val="00DF2178"/>
    <w:rsid w:val="00E35B10"/>
    <w:rsid w:val="00E54A52"/>
    <w:rsid w:val="00E579BF"/>
    <w:rsid w:val="00E57A55"/>
    <w:rsid w:val="00E75FD9"/>
    <w:rsid w:val="00E976B6"/>
    <w:rsid w:val="00EA17D8"/>
    <w:rsid w:val="00EA22CB"/>
    <w:rsid w:val="00EA64EB"/>
    <w:rsid w:val="00EA7418"/>
    <w:rsid w:val="00EB32BC"/>
    <w:rsid w:val="00EB5027"/>
    <w:rsid w:val="00EB6093"/>
    <w:rsid w:val="00EC236A"/>
    <w:rsid w:val="00ED0BAA"/>
    <w:rsid w:val="00ED518A"/>
    <w:rsid w:val="00EE159B"/>
    <w:rsid w:val="00EE326A"/>
    <w:rsid w:val="00EE5E98"/>
    <w:rsid w:val="00EE6DE7"/>
    <w:rsid w:val="00EF377C"/>
    <w:rsid w:val="00EF63BB"/>
    <w:rsid w:val="00F01A59"/>
    <w:rsid w:val="00F04235"/>
    <w:rsid w:val="00F06665"/>
    <w:rsid w:val="00F15196"/>
    <w:rsid w:val="00F27144"/>
    <w:rsid w:val="00F3109E"/>
    <w:rsid w:val="00F37B66"/>
    <w:rsid w:val="00F4146E"/>
    <w:rsid w:val="00F41940"/>
    <w:rsid w:val="00F44D84"/>
    <w:rsid w:val="00F46310"/>
    <w:rsid w:val="00F52259"/>
    <w:rsid w:val="00F5467F"/>
    <w:rsid w:val="00F759F4"/>
    <w:rsid w:val="00F75CA6"/>
    <w:rsid w:val="00F75E2B"/>
    <w:rsid w:val="00F76EBA"/>
    <w:rsid w:val="00F83155"/>
    <w:rsid w:val="00F94062"/>
    <w:rsid w:val="00F9750F"/>
    <w:rsid w:val="00FA22F5"/>
    <w:rsid w:val="00FA3CFD"/>
    <w:rsid w:val="00FB3A7B"/>
    <w:rsid w:val="00FC5471"/>
    <w:rsid w:val="00FC677E"/>
    <w:rsid w:val="00FD197E"/>
    <w:rsid w:val="00FD5A93"/>
    <w:rsid w:val="00FE7A13"/>
    <w:rsid w:val="00FF4F8B"/>
    <w:rsid w:val="00FF6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D84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0E44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0E444A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8343AE"/>
    <w:rPr>
      <w:rFonts w:cs="Times New Roman"/>
    </w:rPr>
  </w:style>
  <w:style w:type="paragraph" w:styleId="NormalWeb">
    <w:name w:val="Normal (Web)"/>
    <w:basedOn w:val="Normal"/>
    <w:uiPriority w:val="99"/>
    <w:rsid w:val="008343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261EE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6055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0E444A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E4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44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05B5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04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91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91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91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91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91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91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91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http://www.mind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5173</TotalTime>
  <Pages>24</Pages>
  <Words>4688</Words>
  <Characters>26722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214</cp:revision>
  <cp:lastPrinted>2017-01-23T08:49:00Z</cp:lastPrinted>
  <dcterms:created xsi:type="dcterms:W3CDTF">2016-12-19T18:58:00Z</dcterms:created>
  <dcterms:modified xsi:type="dcterms:W3CDTF">2017-09-26T09:22:00Z</dcterms:modified>
</cp:coreProperties>
</file>